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0191AA4" w14:textId="496B57E1" w:rsidR="00066BA5" w:rsidRDefault="002C67F0" w:rsidP="00263357">
      <w:pPr>
        <w:pStyle w:val="Untertitel"/>
        <w:jc w:val="right"/>
      </w:pPr>
      <w:r>
        <w:rPr>
          <w:noProof/>
        </w:rPr>
        <mc:AlternateContent>
          <mc:Choice Requires="wps">
            <w:drawing>
              <wp:anchor distT="0" distB="0" distL="114300" distR="114300" simplePos="0" relativeHeight="251680768" behindDoc="0" locked="0" layoutInCell="1" allowOverlap="1" wp14:anchorId="39408251" wp14:editId="09758349">
                <wp:simplePos x="0" y="0"/>
                <wp:positionH relativeFrom="page">
                  <wp:posOffset>571500</wp:posOffset>
                </wp:positionH>
                <wp:positionV relativeFrom="page">
                  <wp:posOffset>4000500</wp:posOffset>
                </wp:positionV>
                <wp:extent cx="4229100" cy="5715000"/>
                <wp:effectExtent l="0" t="0" r="0" b="0"/>
                <wp:wrapThrough wrapText="bothSides">
                  <wp:wrapPolygon edited="0">
                    <wp:start x="130" y="0"/>
                    <wp:lineTo x="130" y="21504"/>
                    <wp:lineTo x="21276" y="21504"/>
                    <wp:lineTo x="21276" y="0"/>
                    <wp:lineTo x="130" y="0"/>
                  </wp:wrapPolygon>
                </wp:wrapThrough>
                <wp:docPr id="11" name="Text Box 11"/>
                <wp:cNvGraphicFramePr/>
                <a:graphic xmlns:a="http://schemas.openxmlformats.org/drawingml/2006/main">
                  <a:graphicData uri="http://schemas.microsoft.com/office/word/2010/wordprocessingShape">
                    <wps:wsp>
                      <wps:cNvSpPr txBox="1"/>
                      <wps:spPr>
                        <a:xfrm>
                          <a:off x="0" y="0"/>
                          <a:ext cx="4229100" cy="57150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25E88C6" w14:textId="614D442B" w:rsidR="005C20C1" w:rsidRDefault="005C20C1">
                            <w:r>
                              <w:t xml:space="preserve">Bei stillem Wasser und Leckerlies verbrachten die </w:t>
                            </w:r>
                            <w:proofErr w:type="spellStart"/>
                            <w:r>
                              <w:t>Hovis</w:t>
                            </w:r>
                            <w:proofErr w:type="spellEnd"/>
                            <w:r>
                              <w:t xml:space="preserve"> P-</w:t>
                            </w:r>
                            <w:proofErr w:type="spellStart"/>
                            <w:r>
                              <w:t>lis</w:t>
                            </w:r>
                            <w:proofErr w:type="spellEnd"/>
                            <w:r>
                              <w:t xml:space="preserve"> vom </w:t>
                            </w:r>
                            <w:proofErr w:type="spellStart"/>
                            <w:r>
                              <w:t>Wintersteiner</w:t>
                            </w:r>
                            <w:proofErr w:type="spellEnd"/>
                            <w:r>
                              <w:t xml:space="preserve"> Hofgarten einen fröhlichen Tag in Zossen/</w:t>
                            </w:r>
                            <w:proofErr w:type="spellStart"/>
                            <w:r>
                              <w:t>Horstfelde</w:t>
                            </w:r>
                            <w:proofErr w:type="spellEnd"/>
                            <w:r>
                              <w:t xml:space="preserve"> mit ihren Menschen. Für unsere Menschen gab es Bratwurst, Kuchen, Glühwein und Bier. </w:t>
                            </w:r>
                          </w:p>
                          <w:p w14:paraId="7932A02F" w14:textId="05511794" w:rsidR="005C20C1" w:rsidRDefault="005C20C1">
                            <w:r>
                              <w:t xml:space="preserve">Auf einem riesigen eingezäunten Gelände konnten wir den ganzen Tag unter uns sein. Die Vorfreude unsere Geschwisterchen kennenzulernen war groß! Weil Pina, Paula und Paco ganz nahe beieinander wohnen fand das erste Treffen in unserer gewohnten Umgebung statt. Wir haben uns riesig gefreut unsere Schwester Polly und unseren Bruder Pepper kennenzulernen. </w:t>
                            </w:r>
                          </w:p>
                          <w:p w14:paraId="26382AE7" w14:textId="55115AD8" w:rsidR="005C20C1" w:rsidRDefault="005C20C1">
                            <w:r>
                              <w:t>Die Menschen haben gesagt wir seien alle komplett unterschiedlich, faszinierend! Naja.... uns egal! Hauptsache wir können toben! Genug Platz hatten wir ja! In der Nähe unserer Menschen war es allerdings viel schöner. Warum die immer die Tische und die Stühle festgehalten haben und ständig zur Seite gesprungen sind</w:t>
                            </w:r>
                            <w:proofErr w:type="gramStart"/>
                            <w:r>
                              <w:t>?...</w:t>
                            </w:r>
                            <w:proofErr w:type="spellStart"/>
                            <w:r>
                              <w:t>Hmm</w:t>
                            </w:r>
                            <w:proofErr w:type="spellEnd"/>
                            <w:proofErr w:type="gramEnd"/>
                            <w:r>
                              <w:t xml:space="preserve"> vielleicht zu viel Glühwein?  </w:t>
                            </w:r>
                          </w:p>
                          <w:p w14:paraId="7C3A30A7" w14:textId="4A9D782B" w:rsidR="005C20C1" w:rsidRDefault="005C20C1">
                            <w:r>
                              <w:t xml:space="preserve">Unsere Züchterin Astrid war zu Besuch, man hat die sich gefreut uns zu sehen! Liebe Menschen, </w:t>
                            </w:r>
                            <w:proofErr w:type="spellStart"/>
                            <w:r>
                              <w:t>jaaa</w:t>
                            </w:r>
                            <w:proofErr w:type="spellEnd"/>
                            <w:r>
                              <w:t xml:space="preserve"> wir sind groß geworden </w:t>
                            </w:r>
                            <w:r>
                              <w:sym w:font="Wingdings" w:char="F04A"/>
                            </w:r>
                            <w:r>
                              <w:t xml:space="preserve"> </w:t>
                            </w:r>
                          </w:p>
                          <w:p w14:paraId="53D2B543" w14:textId="20F46E87" w:rsidR="005C20C1" w:rsidRDefault="005C20C1">
                            <w:r>
                              <w:t xml:space="preserve">Plötzlich stand ein Golden </w:t>
                            </w:r>
                            <w:proofErr w:type="spellStart"/>
                            <w:r>
                              <w:t>Retriever</w:t>
                            </w:r>
                            <w:proofErr w:type="spellEnd"/>
                            <w:r>
                              <w:t xml:space="preserve"> vor dem Tor, dem haben wir aber ordentlich die Meinung gesagt! Ist ja schließlich unser Gelände.                                                                     Und übrigens: die sehen uns gar nicht ähnlich! </w:t>
                            </w:r>
                          </w:p>
                          <w:p w14:paraId="42A9CEC1" w14:textId="77777777" w:rsidR="005C20C1" w:rsidRDefault="005C20C1">
                            <w:r>
                              <w:t xml:space="preserve">Liebste Grüße an unsere Geschwister Prinz, </w:t>
                            </w:r>
                            <w:proofErr w:type="spellStart"/>
                            <w:r>
                              <w:t>Prisco</w:t>
                            </w:r>
                            <w:proofErr w:type="spellEnd"/>
                            <w:r>
                              <w:t xml:space="preserve"> und Perceval, im nächsten Jahr seid Ihr hoffentlich dabei.</w:t>
                            </w:r>
                          </w:p>
                          <w:p w14:paraId="076DA03A" w14:textId="717C2A52" w:rsidR="005C20C1" w:rsidRDefault="005C20C1">
                            <w:r>
                              <w:t xml:space="preserve">Unsere Menschen haben sich übrigens so gut verstanden, dass wir uns demnächst am </w:t>
                            </w:r>
                            <w:proofErr w:type="spellStart"/>
                            <w:r>
                              <w:t>Helenesee</w:t>
                            </w:r>
                            <w:proofErr w:type="spellEnd"/>
                            <w:r>
                              <w:t xml:space="preserve"> bei Polly treffen. Die Freude ist groß!</w:t>
                            </w:r>
                          </w:p>
                          <w:p w14:paraId="13A889F2" w14:textId="77777777" w:rsidR="005C20C1" w:rsidRDefault="005C20C1"/>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1" o:spid="_x0000_s1026" type="#_x0000_t202" style="position:absolute;left:0;text-align:left;margin-left:45pt;margin-top:315pt;width:333pt;height:450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" mv:complextextbox="1" filled="f" stroked="f">
                <v:textbox inset=",0,,0">
                  <w:txbxContent>
                    <w:p w14:paraId="525E88C6" w14:textId="614D442B" w:rsidR="005C20C1" w:rsidRDefault="005C20C1">
                      <w:r>
                        <w:t xml:space="preserve">Bei stillem Wasser und Leckerlies verbrachten die </w:t>
                      </w:r>
                      <w:proofErr w:type="spellStart"/>
                      <w:r>
                        <w:t>Hovis</w:t>
                      </w:r>
                      <w:proofErr w:type="spellEnd"/>
                      <w:r>
                        <w:t xml:space="preserve"> P-</w:t>
                      </w:r>
                      <w:proofErr w:type="spellStart"/>
                      <w:r>
                        <w:t>lis</w:t>
                      </w:r>
                      <w:proofErr w:type="spellEnd"/>
                      <w:r>
                        <w:t xml:space="preserve"> vom </w:t>
                      </w:r>
                      <w:proofErr w:type="spellStart"/>
                      <w:r>
                        <w:t>Wintersteiner</w:t>
                      </w:r>
                      <w:proofErr w:type="spellEnd"/>
                      <w:r>
                        <w:t xml:space="preserve"> Hofgarten einen fröhlichen Tag in Zossen/</w:t>
                      </w:r>
                      <w:proofErr w:type="spellStart"/>
                      <w:r>
                        <w:t>Horstfelde</w:t>
                      </w:r>
                      <w:proofErr w:type="spellEnd"/>
                      <w:r>
                        <w:t xml:space="preserve"> mit ihren Menschen. Für unsere Menschen gab es Bratwurst, Kuchen, Glühwein und Bier. </w:t>
                      </w:r>
                    </w:p>
                    <w:p w14:paraId="7932A02F" w14:textId="05511794" w:rsidR="005C20C1" w:rsidRDefault="005C20C1">
                      <w:r>
                        <w:t xml:space="preserve">Auf einem riesigen eingezäunten Gelände konnten wir den ganzen Tag unter uns sein. Die Vorfreude unsere Geschwisterchen kennenzulernen war groß! Weil Pina, Paula und Paco ganz nahe beieinander wohnen fand das erste Treffen in unserer gewohnten Umgebung statt. Wir haben uns riesig gefreut unsere Schwester Polly und unseren Bruder Pepper kennenzulernen. </w:t>
                      </w:r>
                    </w:p>
                    <w:p w14:paraId="26382AE7" w14:textId="55115AD8" w:rsidR="005C20C1" w:rsidRDefault="005C20C1">
                      <w:r>
                        <w:t>Die Menschen haben gesagt wir seien alle komplett unterschiedlich, faszinierend! Naja.... uns egal! Hauptsache wir können toben! Genug Platz hatten wir ja! In der Nähe unserer Menschen war es allerdings viel schöner. Warum die immer die Tische und die Stühle festgehalten haben und ständig zur Seite gesprungen sind</w:t>
                      </w:r>
                      <w:proofErr w:type="gramStart"/>
                      <w:r>
                        <w:t>?...</w:t>
                      </w:r>
                      <w:proofErr w:type="spellStart"/>
                      <w:r>
                        <w:t>Hmm</w:t>
                      </w:r>
                      <w:proofErr w:type="spellEnd"/>
                      <w:proofErr w:type="gramEnd"/>
                      <w:r>
                        <w:t xml:space="preserve"> vielleicht zu viel Glühwein?  </w:t>
                      </w:r>
                    </w:p>
                    <w:p w14:paraId="7C3A30A7" w14:textId="4A9D782B" w:rsidR="005C20C1" w:rsidRDefault="005C20C1">
                      <w:r>
                        <w:t xml:space="preserve">Unsere Züchterin Astrid war zu Besuch, man hat die sich gefreut uns zu sehen! Liebe Menschen, </w:t>
                      </w:r>
                      <w:proofErr w:type="spellStart"/>
                      <w:r>
                        <w:t>jaaa</w:t>
                      </w:r>
                      <w:proofErr w:type="spellEnd"/>
                      <w:r>
                        <w:t xml:space="preserve"> wir sind groß geworden </w:t>
                      </w:r>
                      <w:r>
                        <w:sym w:font="Wingdings" w:char="F04A"/>
                      </w:r>
                      <w:r>
                        <w:t xml:space="preserve"> </w:t>
                      </w:r>
                    </w:p>
                    <w:p w14:paraId="53D2B543" w14:textId="20F46E87" w:rsidR="005C20C1" w:rsidRDefault="005C20C1">
                      <w:r>
                        <w:t xml:space="preserve">Plötzlich stand ein Golden </w:t>
                      </w:r>
                      <w:proofErr w:type="spellStart"/>
                      <w:r>
                        <w:t>Retriever</w:t>
                      </w:r>
                      <w:proofErr w:type="spellEnd"/>
                      <w:r>
                        <w:t xml:space="preserve"> vor dem Tor, dem haben wir aber ordentlich die Meinung gesagt! Ist ja schließlich unser Gelände.                                                                     Und übrigens: die sehen uns gar nicht ähnlich! </w:t>
                      </w:r>
                    </w:p>
                    <w:p w14:paraId="42A9CEC1" w14:textId="77777777" w:rsidR="005C20C1" w:rsidRDefault="005C20C1">
                      <w:r>
                        <w:t xml:space="preserve">Liebste Grüße an unsere Geschwister Prinz, </w:t>
                      </w:r>
                      <w:proofErr w:type="spellStart"/>
                      <w:r>
                        <w:t>Prisco</w:t>
                      </w:r>
                      <w:proofErr w:type="spellEnd"/>
                      <w:r>
                        <w:t xml:space="preserve"> und Perceval, im nächsten Jahr seid Ihr hoffentlich dabei.</w:t>
                      </w:r>
                    </w:p>
                    <w:p w14:paraId="076DA03A" w14:textId="717C2A52" w:rsidR="005C20C1" w:rsidRDefault="005C20C1">
                      <w:r>
                        <w:t xml:space="preserve">Unsere Menschen haben sich übrigens so gut verstanden, dass wir uns demnächst am </w:t>
                      </w:r>
                      <w:proofErr w:type="spellStart"/>
                      <w:r>
                        <w:t>Helenesee</w:t>
                      </w:r>
                      <w:proofErr w:type="spellEnd"/>
                      <w:r>
                        <w:t xml:space="preserve"> bei Polly treffen. Die Freude ist groß!</w:t>
                      </w:r>
                    </w:p>
                    <w:p w14:paraId="13A889F2" w14:textId="77777777" w:rsidR="005C20C1" w:rsidRDefault="005C20C1"/>
                  </w:txbxContent>
                </v:textbox>
                <w10:wrap type="through" anchorx="page" anchory="page"/>
              </v:shape>
            </w:pict>
          </mc:Fallback>
        </mc:AlternateContent>
      </w:r>
      <w:r>
        <w:rPr>
          <w:noProof/>
        </w:rPr>
        <mc:AlternateContent>
          <mc:Choice Requires="wps">
            <w:drawing>
              <wp:anchor distT="0" distB="0" distL="114300" distR="114300" simplePos="0" relativeHeight="251724800" behindDoc="0" locked="0" layoutInCell="1" allowOverlap="1" wp14:anchorId="059D1ABC" wp14:editId="36083605">
                <wp:simplePos x="0" y="0"/>
                <wp:positionH relativeFrom="page">
                  <wp:posOffset>5029200</wp:posOffset>
                </wp:positionH>
                <wp:positionV relativeFrom="page">
                  <wp:posOffset>9144000</wp:posOffset>
                </wp:positionV>
                <wp:extent cx="2501900" cy="455295"/>
                <wp:effectExtent l="0" t="0" r="0" b="1905"/>
                <wp:wrapThrough wrapText="bothSides">
                  <wp:wrapPolygon edited="0">
                    <wp:start x="219" y="0"/>
                    <wp:lineTo x="219" y="20485"/>
                    <wp:lineTo x="21052" y="20485"/>
                    <wp:lineTo x="21052" y="0"/>
                    <wp:lineTo x="219" y="0"/>
                  </wp:wrapPolygon>
                </wp:wrapThrough>
                <wp:docPr id="100" name="Text Box 16"/>
                <wp:cNvGraphicFramePr/>
                <a:graphic xmlns:a="http://schemas.openxmlformats.org/drawingml/2006/main">
                  <a:graphicData uri="http://schemas.microsoft.com/office/word/2010/wordprocessingShape">
                    <wps:wsp>
                      <wps:cNvSpPr txBox="1"/>
                      <wps:spPr>
                        <a:xfrm>
                          <a:off x="0" y="0"/>
                          <a:ext cx="2501900" cy="45529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668F6C8" w14:textId="77777777" w:rsidR="005C20C1" w:rsidRPr="00037F56" w:rsidRDefault="005C20C1" w:rsidP="00B71372">
                            <w:pPr>
                              <w:pStyle w:val="Beschriftung"/>
                              <w:rPr>
                                <w:b/>
                              </w:rPr>
                            </w:pPr>
                            <w:r>
                              <w:rPr>
                                <w:b/>
                              </w:rPr>
                              <w:t xml:space="preserve">Blondinen unter sich </w:t>
                            </w:r>
                            <w:proofErr w:type="spellStart"/>
                            <w:r>
                              <w:rPr>
                                <w:b/>
                              </w:rPr>
                              <w:t>Taskan</w:t>
                            </w:r>
                            <w:proofErr w:type="spellEnd"/>
                            <w:r>
                              <w:rPr>
                                <w:b/>
                              </w:rPr>
                              <w:t xml:space="preserve"> (links) und Polly (rechts)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27" type="#_x0000_t202" style="position:absolute;left:0;text-align:left;margin-left:396pt;margin-top:10in;width:197pt;height:35.85pt;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" mv:complextextbox="1" filled="f" stroked="f">
                <v:textbox>
                  <w:txbxContent>
                    <w:p w14:paraId="1668F6C8" w14:textId="77777777" w:rsidR="005C20C1" w:rsidRPr="00037F56" w:rsidRDefault="005C20C1" w:rsidP="00B71372">
                      <w:pPr>
                        <w:pStyle w:val="Beschriftung"/>
                        <w:rPr>
                          <w:b/>
                        </w:rPr>
                      </w:pPr>
                      <w:r>
                        <w:rPr>
                          <w:b/>
                        </w:rPr>
                        <w:t xml:space="preserve">Blondinen unter sich </w:t>
                      </w:r>
                      <w:proofErr w:type="spellStart"/>
                      <w:r>
                        <w:rPr>
                          <w:b/>
                        </w:rPr>
                        <w:t>Taskan</w:t>
                      </w:r>
                      <w:proofErr w:type="spellEnd"/>
                      <w:r>
                        <w:rPr>
                          <w:b/>
                        </w:rPr>
                        <w:t xml:space="preserve"> (links) und Polly (rechts) </w:t>
                      </w:r>
                    </w:p>
                  </w:txbxContent>
                </v:textbox>
                <w10:wrap type="through" anchorx="page" anchory="page"/>
              </v:shape>
            </w:pict>
          </mc:Fallback>
        </mc:AlternateContent>
      </w:r>
      <w:r>
        <w:rPr>
          <w:noProof/>
        </w:rPr>
        <w:drawing>
          <wp:anchor distT="0" distB="0" distL="114300" distR="114300" simplePos="0" relativeHeight="251722752" behindDoc="0" locked="0" layoutInCell="1" allowOverlap="1" wp14:anchorId="0E788054" wp14:editId="5A4DAFC4">
            <wp:simplePos x="0" y="0"/>
            <wp:positionH relativeFrom="page">
              <wp:posOffset>5029200</wp:posOffset>
            </wp:positionH>
            <wp:positionV relativeFrom="page">
              <wp:posOffset>7543800</wp:posOffset>
            </wp:positionV>
            <wp:extent cx="2132965" cy="1469390"/>
            <wp:effectExtent l="152400" t="152400" r="153035" b="181610"/>
            <wp:wrapThrough wrapText="bothSides">
              <wp:wrapPolygon edited="0">
                <wp:start x="-772" y="-2240"/>
                <wp:lineTo x="-1543" y="-1494"/>
                <wp:lineTo x="-1543" y="21283"/>
                <wp:lineTo x="-1029" y="23896"/>
                <wp:lineTo x="22378" y="23896"/>
                <wp:lineTo x="22893" y="16429"/>
                <wp:lineTo x="22893" y="4481"/>
                <wp:lineTo x="22378" y="-2240"/>
                <wp:lineTo x="-772" y="-2240"/>
              </wp:wrapPolygon>
            </wp:wrapThrough>
            <wp:docPr id="99" name="Bild 9" descr="Macintosh SSD:Users:lisaglendenberg:Desktop:IMG_25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9" descr="Macintosh SSD:Users:lisaglendenberg:Desktop:IMG_2509.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32965" cy="14693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8960" behindDoc="0" locked="0" layoutInCell="1" allowOverlap="1" wp14:anchorId="5718AE89" wp14:editId="30B0CCD0">
                <wp:simplePos x="0" y="0"/>
                <wp:positionH relativeFrom="page">
                  <wp:posOffset>4914900</wp:posOffset>
                </wp:positionH>
                <wp:positionV relativeFrom="page">
                  <wp:posOffset>6972300</wp:posOffset>
                </wp:positionV>
                <wp:extent cx="2501900" cy="455295"/>
                <wp:effectExtent l="0" t="0" r="0" b="1905"/>
                <wp:wrapThrough wrapText="bothSides">
                  <wp:wrapPolygon edited="0">
                    <wp:start x="219" y="0"/>
                    <wp:lineTo x="219" y="20485"/>
                    <wp:lineTo x="21052" y="20485"/>
                    <wp:lineTo x="21052" y="0"/>
                    <wp:lineTo x="219" y="0"/>
                  </wp:wrapPolygon>
                </wp:wrapThrough>
                <wp:docPr id="16" name="Text Box 16"/>
                <wp:cNvGraphicFramePr/>
                <a:graphic xmlns:a="http://schemas.openxmlformats.org/drawingml/2006/main">
                  <a:graphicData uri="http://schemas.microsoft.com/office/word/2010/wordprocessingShape">
                    <wps:wsp>
                      <wps:cNvSpPr txBox="1"/>
                      <wps:spPr>
                        <a:xfrm>
                          <a:off x="0" y="0"/>
                          <a:ext cx="2501900" cy="45529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449BFA7" w14:textId="77777777" w:rsidR="005C20C1" w:rsidRPr="00037F56" w:rsidRDefault="005C20C1">
                            <w:pPr>
                              <w:pStyle w:val="Beschriftung"/>
                              <w:rPr>
                                <w:b/>
                              </w:rPr>
                            </w:pPr>
                            <w:r w:rsidRPr="00037F56">
                              <w:rPr>
                                <w:b/>
                              </w:rPr>
                              <w:t xml:space="preserve">Im Gleichschritt Paco (links) und Pepper (rechts).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87pt;margin-top:549pt;width:197pt;height:35.8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" mv:complextextbox="1" filled="f" stroked="f">
                <v:textbox>
                  <w:txbxContent>
                    <w:p w14:paraId="3449BFA7" w14:textId="77777777" w:rsidR="005C20C1" w:rsidRPr="00037F56" w:rsidRDefault="005C20C1">
                      <w:pPr>
                        <w:pStyle w:val="Beschriftung"/>
                        <w:rPr>
                          <w:b/>
                        </w:rPr>
                      </w:pPr>
                      <w:r w:rsidRPr="00037F56">
                        <w:rPr>
                          <w:b/>
                        </w:rPr>
                        <w:t xml:space="preserve">Im Gleichschritt Paco (links) und Pepper (rechts). </w:t>
                      </w:r>
                    </w:p>
                  </w:txbxContent>
                </v:textbox>
                <w10:wrap type="through" anchorx="page" anchory="page"/>
              </v:shape>
            </w:pict>
          </mc:Fallback>
        </mc:AlternateContent>
      </w:r>
      <w:r>
        <w:rPr>
          <w:noProof/>
        </w:rPr>
        <w:drawing>
          <wp:anchor distT="0" distB="0" distL="114300" distR="114300" simplePos="0" relativeHeight="251674624" behindDoc="0" locked="0" layoutInCell="1" allowOverlap="1" wp14:anchorId="5B696056" wp14:editId="126FDBC3">
            <wp:simplePos x="0" y="0"/>
            <wp:positionH relativeFrom="page">
              <wp:posOffset>5029200</wp:posOffset>
            </wp:positionH>
            <wp:positionV relativeFrom="page">
              <wp:posOffset>5600700</wp:posOffset>
            </wp:positionV>
            <wp:extent cx="2132965" cy="1310640"/>
            <wp:effectExtent l="152400" t="152400" r="153035" b="187960"/>
            <wp:wrapThrough wrapText="bothSides">
              <wp:wrapPolygon edited="0">
                <wp:start x="-772" y="-2512"/>
                <wp:lineTo x="-1543" y="-1674"/>
                <wp:lineTo x="-1543" y="21349"/>
                <wp:lineTo x="-1029" y="24279"/>
                <wp:lineTo x="22378" y="24279"/>
                <wp:lineTo x="22893" y="18419"/>
                <wp:lineTo x="22893" y="5023"/>
                <wp:lineTo x="22378" y="-2512"/>
                <wp:lineTo x="-772" y="-2512"/>
              </wp:wrapPolygon>
            </wp:wrapThrough>
            <wp:docPr id="1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laceholder-base---neutral.png"/>
                    <pic:cNvPicPr/>
                  </pic:nvPicPr>
                  <pic:blipFill>
                    <a:blip r:embed="rId9">
                      <a:extLst>
                        <a:ext uri="{28A0092B-C50C-407E-A947-70E740481C1C}">
                          <a14:useLocalDpi xmlns:a14="http://schemas.microsoft.com/office/drawing/2010/main" val="0"/>
                        </a:ext>
                      </a:extLst>
                    </a:blip>
                    <a:stretch>
                      <a:fillRect/>
                    </a:stretch>
                  </pic:blipFill>
                  <pic:spPr bwMode="auto">
                    <a:xfrm>
                      <a:off x="0" y="0"/>
                      <a:ext cx="2132965" cy="13106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 uri="{FAA26D3D-D897-4be2-8F04-BA451C77F1D7}">
                        <ma14:placeholderFlag xmlns:ma14="http://schemas.microsoft.com/office/mac/drawingml/2011/main" val="1"/>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6912" behindDoc="0" locked="0" layoutInCell="1" allowOverlap="1" wp14:anchorId="7A8F1835" wp14:editId="75A484C7">
                <wp:simplePos x="0" y="0"/>
                <wp:positionH relativeFrom="page">
                  <wp:posOffset>4914900</wp:posOffset>
                </wp:positionH>
                <wp:positionV relativeFrom="page">
                  <wp:posOffset>5029200</wp:posOffset>
                </wp:positionV>
                <wp:extent cx="2501900" cy="444500"/>
                <wp:effectExtent l="0" t="0" r="0" b="12700"/>
                <wp:wrapThrough wrapText="bothSides">
                  <wp:wrapPolygon edited="0">
                    <wp:start x="219" y="0"/>
                    <wp:lineTo x="219" y="20983"/>
                    <wp:lineTo x="21052" y="20983"/>
                    <wp:lineTo x="21052" y="0"/>
                    <wp:lineTo x="219" y="0"/>
                  </wp:wrapPolygon>
                </wp:wrapThrough>
                <wp:docPr id="15" name="Text Box 15"/>
                <wp:cNvGraphicFramePr/>
                <a:graphic xmlns:a="http://schemas.openxmlformats.org/drawingml/2006/main">
                  <a:graphicData uri="http://schemas.microsoft.com/office/word/2010/wordprocessingShape">
                    <wps:wsp>
                      <wps:cNvSpPr txBox="1"/>
                      <wps:spPr>
                        <a:xfrm>
                          <a:off x="0" y="0"/>
                          <a:ext cx="2501900" cy="4445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4EA6D36" w14:textId="77777777" w:rsidR="005C20C1" w:rsidRPr="00037F56" w:rsidRDefault="005C20C1">
                            <w:pPr>
                              <w:pStyle w:val="Beschriftung"/>
                              <w:rPr>
                                <w:b/>
                              </w:rPr>
                            </w:pPr>
                            <w:r w:rsidRPr="00037F56">
                              <w:rPr>
                                <w:b/>
                              </w:rPr>
                              <w:t>Das dynamische Duo  Pepper (links) und Pina (rechts).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29" type="#_x0000_t202" style="position:absolute;left:0;text-align:left;margin-left:387pt;margin-top:396pt;width:197pt;height:3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" mv:complextextbox="1" filled="f" stroked="f">
                <v:textbox>
                  <w:txbxContent>
                    <w:p w14:paraId="64EA6D36" w14:textId="77777777" w:rsidR="005C20C1" w:rsidRPr="00037F56" w:rsidRDefault="005C20C1">
                      <w:pPr>
                        <w:pStyle w:val="Beschriftung"/>
                        <w:rPr>
                          <w:b/>
                        </w:rPr>
                      </w:pPr>
                      <w:r w:rsidRPr="00037F56">
                        <w:rPr>
                          <w:b/>
                        </w:rPr>
                        <w:t>Das dynamische Duo  Pepper (links) und Pina (rechts).</w:t>
                      </w:r>
                    </w:p>
                  </w:txbxContent>
                </v:textbox>
                <w10:wrap type="through" anchorx="page" anchory="page"/>
              </v:shape>
            </w:pict>
          </mc:Fallback>
        </mc:AlternateContent>
      </w:r>
      <w:r>
        <w:rPr>
          <w:noProof/>
        </w:rPr>
        <w:drawing>
          <wp:anchor distT="0" distB="0" distL="114300" distR="114300" simplePos="0" relativeHeight="251672576" behindDoc="0" locked="0" layoutInCell="1" allowOverlap="1" wp14:anchorId="730D4E69" wp14:editId="3DA12A2D">
            <wp:simplePos x="0" y="0"/>
            <wp:positionH relativeFrom="page">
              <wp:posOffset>5029200</wp:posOffset>
            </wp:positionH>
            <wp:positionV relativeFrom="page">
              <wp:posOffset>3429000</wp:posOffset>
            </wp:positionV>
            <wp:extent cx="2210435" cy="1588135"/>
            <wp:effectExtent l="152400" t="152400" r="151765" b="189865"/>
            <wp:wrapThrough wrapText="bothSides">
              <wp:wrapPolygon edited="0">
                <wp:start x="-745" y="-2073"/>
                <wp:lineTo x="-1489" y="-1382"/>
                <wp:lineTo x="-1489" y="21419"/>
                <wp:lineTo x="-745" y="23837"/>
                <wp:lineTo x="22338" y="23837"/>
                <wp:lineTo x="22835" y="20728"/>
                <wp:lineTo x="22835" y="4146"/>
                <wp:lineTo x="22090" y="-1036"/>
                <wp:lineTo x="22090" y="-2073"/>
                <wp:lineTo x="-745" y="-2073"/>
              </wp:wrapPolygon>
            </wp:wrapThrough>
            <wp:docPr id="9"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laceholder-base---neutral.png"/>
                    <pic:cNvPicPr/>
                  </pic:nvPicPr>
                  <pic:blipFill>
                    <a:blip r:embed="rId10">
                      <a:extLst>
                        <a:ext uri="{28A0092B-C50C-407E-A947-70E740481C1C}">
                          <a14:useLocalDpi xmlns:a14="http://schemas.microsoft.com/office/drawing/2010/main" val="0"/>
                        </a:ext>
                      </a:extLst>
                    </a:blip>
                    <a:stretch>
                      <a:fillRect/>
                    </a:stretch>
                  </pic:blipFill>
                  <pic:spPr bwMode="auto">
                    <a:xfrm>
                      <a:off x="0" y="0"/>
                      <a:ext cx="2210435" cy="15881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 uri="{FAA26D3D-D897-4be2-8F04-BA451C77F1D7}">
                        <ma14:placeholderFlag xmlns:ma14="http://schemas.microsoft.com/office/mac/drawingml/2011/main" val="1"/>
                      </a:ext>
                    </a:extLst>
                  </pic:spPr>
                </pic:pic>
              </a:graphicData>
            </a:graphic>
            <wp14:sizeRelH relativeFrom="margin">
              <wp14:pctWidth>0</wp14:pctWidth>
            </wp14:sizeRelH>
            <wp14:sizeRelV relativeFrom="margin">
              <wp14:pctHeight>0</wp14:pctHeight>
            </wp14:sizeRelV>
          </wp:anchor>
        </w:drawing>
      </w:r>
      <w:r w:rsidR="008E1687">
        <w:rPr>
          <w:noProof/>
        </w:rPr>
        <mc:AlternateContent>
          <mc:Choice Requires="wps">
            <w:drawing>
              <wp:anchor distT="0" distB="0" distL="114300" distR="114300" simplePos="0" relativeHeight="251685888" behindDoc="1" locked="0" layoutInCell="1" allowOverlap="1" wp14:anchorId="2E1FBBC1" wp14:editId="0E8DE88D">
                <wp:simplePos x="0" y="0"/>
                <wp:positionH relativeFrom="page">
                  <wp:posOffset>708324</wp:posOffset>
                </wp:positionH>
                <wp:positionV relativeFrom="page">
                  <wp:posOffset>9215222</wp:posOffset>
                </wp:positionV>
                <wp:extent cx="3611880" cy="622300"/>
                <wp:effectExtent l="25400" t="203200" r="45720" b="190500"/>
                <wp:wrapNone/>
                <wp:docPr id="14" name="Text Box 14"/>
                <wp:cNvGraphicFramePr/>
                <a:graphic xmlns:a="http://schemas.openxmlformats.org/drawingml/2006/main">
                  <a:graphicData uri="http://schemas.microsoft.com/office/word/2010/wordprocessingShape">
                    <wps:wsp>
                      <wps:cNvSpPr txBox="1"/>
                      <wps:spPr>
                        <a:xfrm rot="21243013">
                          <a:off x="0" y="0"/>
                          <a:ext cx="3611880" cy="6223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C405ED" w14:textId="77777777" w:rsidR="005C20C1" w:rsidRPr="00FF41B5" w:rsidRDefault="005C20C1">
                            <w:pPr>
                              <w:pStyle w:val="Unterschrift"/>
                              <w:rPr>
                                <w:color w:val="AE912B" w:themeColor="background2" w:themeShade="80"/>
                              </w:rPr>
                            </w:pPr>
                            <w:r w:rsidRPr="00FF41B5">
                              <w:rPr>
                                <w:color w:val="AE912B" w:themeColor="background2" w:themeShade="80"/>
                              </w:rPr>
                              <w:t xml:space="preserve">Die </w:t>
                            </w:r>
                            <w:proofErr w:type="spellStart"/>
                            <w:r w:rsidRPr="00FF41B5">
                              <w:rPr>
                                <w:color w:val="AE912B" w:themeColor="background2" w:themeShade="80"/>
                              </w:rPr>
                              <w:t>Wintersteiner</w:t>
                            </w:r>
                            <w:proofErr w:type="spellEnd"/>
                            <w:r w:rsidRPr="00FF41B5">
                              <w:rPr>
                                <w:color w:val="AE912B" w:themeColor="background2" w:themeShade="80"/>
                              </w:rPr>
                              <w:t xml:space="preserve"> P-</w:t>
                            </w:r>
                            <w:proofErr w:type="spellStart"/>
                            <w:r w:rsidRPr="00FF41B5">
                              <w:rPr>
                                <w:color w:val="AE912B" w:themeColor="background2" w:themeShade="80"/>
                              </w:rPr>
                              <w:t>lis</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0" type="#_x0000_t202" style="position:absolute;left:0;text-align:left;margin-left:55.75pt;margin-top:725.6pt;width:284.4pt;height:49pt;rotation:-389925fd;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" filled="f" stroked="f">
                <v:textbox inset="0,0,0,0">
                  <w:txbxContent>
                    <w:p w14:paraId="30C405ED" w14:textId="77777777" w:rsidR="005C20C1" w:rsidRPr="00FF41B5" w:rsidRDefault="005C20C1">
                      <w:pPr>
                        <w:pStyle w:val="Unterschrift"/>
                        <w:rPr>
                          <w:color w:val="AE912B" w:themeColor="background2" w:themeShade="80"/>
                        </w:rPr>
                      </w:pPr>
                      <w:r w:rsidRPr="00FF41B5">
                        <w:rPr>
                          <w:color w:val="AE912B" w:themeColor="background2" w:themeShade="80"/>
                        </w:rPr>
                        <w:t xml:space="preserve">Die </w:t>
                      </w:r>
                      <w:proofErr w:type="spellStart"/>
                      <w:r w:rsidRPr="00FF41B5">
                        <w:rPr>
                          <w:color w:val="AE912B" w:themeColor="background2" w:themeShade="80"/>
                        </w:rPr>
                        <w:t>Wintersteiner</w:t>
                      </w:r>
                      <w:proofErr w:type="spellEnd"/>
                      <w:r w:rsidRPr="00FF41B5">
                        <w:rPr>
                          <w:color w:val="AE912B" w:themeColor="background2" w:themeShade="80"/>
                        </w:rPr>
                        <w:t xml:space="preserve"> P-</w:t>
                      </w:r>
                      <w:proofErr w:type="spellStart"/>
                      <w:r w:rsidRPr="00FF41B5">
                        <w:rPr>
                          <w:color w:val="AE912B" w:themeColor="background2" w:themeShade="80"/>
                        </w:rPr>
                        <w:t>lis</w:t>
                      </w:r>
                      <w:proofErr w:type="spellEnd"/>
                    </w:p>
                  </w:txbxContent>
                </v:textbox>
                <w10:wrap anchorx="page" anchory="page"/>
              </v:shape>
            </w:pict>
          </mc:Fallback>
        </mc:AlternateContent>
      </w:r>
      <w:r w:rsidR="008E1687">
        <w:rPr>
          <w:noProof/>
        </w:rPr>
        <mc:AlternateContent>
          <mc:Choice Requires="wps">
            <w:drawing>
              <wp:anchor distT="0" distB="0" distL="114300" distR="114300" simplePos="0" relativeHeight="251678720" behindDoc="0" locked="0" layoutInCell="1" allowOverlap="1" wp14:anchorId="1DC7C8A9" wp14:editId="6435C77F">
                <wp:simplePos x="0" y="0"/>
                <wp:positionH relativeFrom="page">
                  <wp:posOffset>571500</wp:posOffset>
                </wp:positionH>
                <wp:positionV relativeFrom="page">
                  <wp:posOffset>2743200</wp:posOffset>
                </wp:positionV>
                <wp:extent cx="3263900" cy="1308100"/>
                <wp:effectExtent l="0" t="0" r="0" b="12700"/>
                <wp:wrapThrough wrapText="bothSides">
                  <wp:wrapPolygon edited="0">
                    <wp:start x="168" y="0"/>
                    <wp:lineTo x="168" y="21390"/>
                    <wp:lineTo x="21180" y="21390"/>
                    <wp:lineTo x="21180" y="0"/>
                    <wp:lineTo x="168" y="0"/>
                  </wp:wrapPolygon>
                </wp:wrapThrough>
                <wp:docPr id="5" name="Text Box 5"/>
                <wp:cNvGraphicFramePr/>
                <a:graphic xmlns:a="http://schemas.openxmlformats.org/drawingml/2006/main">
                  <a:graphicData uri="http://schemas.microsoft.com/office/word/2010/wordprocessingShape">
                    <wps:wsp>
                      <wps:cNvSpPr txBox="1"/>
                      <wps:spPr>
                        <a:xfrm>
                          <a:off x="0" y="0"/>
                          <a:ext cx="3263900" cy="13081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3A3E5F6" w14:textId="77777777" w:rsidR="005C20C1" w:rsidRPr="00FF41B5" w:rsidRDefault="005C20C1">
                            <w:pPr>
                              <w:pStyle w:val="berschrift1"/>
                              <w:rPr>
                                <w:color w:val="AE912B" w:themeColor="background2" w:themeShade="80"/>
                              </w:rPr>
                            </w:pPr>
                            <w:r w:rsidRPr="00FF41B5">
                              <w:rPr>
                                <w:color w:val="AE912B" w:themeColor="background2" w:themeShade="80"/>
                              </w:rPr>
                              <w:t>Die P-</w:t>
                            </w:r>
                            <w:proofErr w:type="spellStart"/>
                            <w:r w:rsidRPr="00FF41B5">
                              <w:rPr>
                                <w:color w:val="AE912B" w:themeColor="background2" w:themeShade="80"/>
                              </w:rPr>
                              <w:t>lis</w:t>
                            </w:r>
                            <w:proofErr w:type="spellEnd"/>
                            <w:r w:rsidRPr="00FF41B5">
                              <w:rPr>
                                <w:color w:val="AE912B" w:themeColor="background2" w:themeShade="80"/>
                              </w:rPr>
                              <w:t xml:space="preserve"> vom </w:t>
                            </w:r>
                            <w:proofErr w:type="spellStart"/>
                            <w:r w:rsidRPr="00FF41B5">
                              <w:rPr>
                                <w:color w:val="AE912B" w:themeColor="background2" w:themeShade="80"/>
                              </w:rPr>
                              <w:t>Wintersteiner</w:t>
                            </w:r>
                            <w:proofErr w:type="spellEnd"/>
                            <w:r w:rsidRPr="00FF41B5">
                              <w:rPr>
                                <w:color w:val="AE912B" w:themeColor="background2" w:themeShade="80"/>
                              </w:rPr>
                              <w:t xml:space="preserve"> Hofgarten feierten ihren ersten Geburtstag!</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1" type="#_x0000_t202" style="position:absolute;left:0;text-align:left;margin-left:45pt;margin-top:3in;width:257pt;height:103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" mv:complextextbox="1" filled="f" stroked="f">
                <v:textbox inset=",0,,0">
                  <w:txbxContent>
                    <w:p w14:paraId="23A3E5F6" w14:textId="77777777" w:rsidR="005C20C1" w:rsidRPr="00FF41B5" w:rsidRDefault="005C20C1">
                      <w:pPr>
                        <w:pStyle w:val="berschrift1"/>
                        <w:rPr>
                          <w:color w:val="AE912B" w:themeColor="background2" w:themeShade="80"/>
                        </w:rPr>
                      </w:pPr>
                      <w:r w:rsidRPr="00FF41B5">
                        <w:rPr>
                          <w:color w:val="AE912B" w:themeColor="background2" w:themeShade="80"/>
                        </w:rPr>
                        <w:t>Die P-</w:t>
                      </w:r>
                      <w:proofErr w:type="spellStart"/>
                      <w:r w:rsidRPr="00FF41B5">
                        <w:rPr>
                          <w:color w:val="AE912B" w:themeColor="background2" w:themeShade="80"/>
                        </w:rPr>
                        <w:t>lis</w:t>
                      </w:r>
                      <w:proofErr w:type="spellEnd"/>
                      <w:r w:rsidRPr="00FF41B5">
                        <w:rPr>
                          <w:color w:val="AE912B" w:themeColor="background2" w:themeShade="80"/>
                        </w:rPr>
                        <w:t xml:space="preserve"> vom </w:t>
                      </w:r>
                      <w:proofErr w:type="spellStart"/>
                      <w:r w:rsidRPr="00FF41B5">
                        <w:rPr>
                          <w:color w:val="AE912B" w:themeColor="background2" w:themeShade="80"/>
                        </w:rPr>
                        <w:t>Wintersteiner</w:t>
                      </w:r>
                      <w:proofErr w:type="spellEnd"/>
                      <w:r w:rsidRPr="00FF41B5">
                        <w:rPr>
                          <w:color w:val="AE912B" w:themeColor="background2" w:themeShade="80"/>
                        </w:rPr>
                        <w:t xml:space="preserve"> Hofgarten feierten ihren ersten Geburtstag!</w:t>
                      </w:r>
                    </w:p>
                  </w:txbxContent>
                </v:textbox>
                <w10:wrap type="through" anchorx="page" anchory="page"/>
              </v:shape>
            </w:pict>
          </mc:Fallback>
        </mc:AlternateContent>
      </w:r>
      <w:r w:rsidR="00BC18A9">
        <w:rPr>
          <w:noProof/>
        </w:rPr>
        <w:drawing>
          <wp:anchor distT="0" distB="0" distL="114300" distR="114300" simplePos="0" relativeHeight="251719680" behindDoc="0" locked="0" layoutInCell="1" allowOverlap="1" wp14:anchorId="3A31DB76" wp14:editId="5B907FB9">
            <wp:simplePos x="0" y="0"/>
            <wp:positionH relativeFrom="page">
              <wp:posOffset>2580005</wp:posOffset>
            </wp:positionH>
            <wp:positionV relativeFrom="page">
              <wp:posOffset>1898015</wp:posOffset>
            </wp:positionV>
            <wp:extent cx="1375410" cy="1031240"/>
            <wp:effectExtent l="304800" t="330200" r="199390" b="391160"/>
            <wp:wrapThrough wrapText="bothSides">
              <wp:wrapPolygon edited="0">
                <wp:start x="20536" y="-3346"/>
                <wp:lineTo x="3758" y="-10297"/>
                <wp:lineTo x="1590" y="-2291"/>
                <wp:lineTo x="-1787" y="-3917"/>
                <wp:lineTo x="-3955" y="4089"/>
                <wp:lineTo x="-2454" y="4812"/>
                <wp:lineTo x="-4622" y="12818"/>
                <wp:lineTo x="-2642" y="14903"/>
                <wp:lineTo x="-1913" y="23173"/>
                <wp:lineTo x="-2184" y="24174"/>
                <wp:lineTo x="-308" y="25078"/>
                <wp:lineTo x="338" y="24258"/>
                <wp:lineTo x="19014" y="24203"/>
                <wp:lineTo x="23297" y="17781"/>
                <wp:lineTo x="23538" y="-1901"/>
                <wp:lineTo x="20536" y="-3346"/>
              </wp:wrapPolygon>
            </wp:wrapThrough>
            <wp:docPr id="96" name="Bild 6" descr="Macintosh SSD:Users:lisaglendenberg:Desktop:IMG_26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Macintosh SSD:Users:lisaglendenberg:Desktop:IMG_2694.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20408560">
                      <a:off x="0" y="0"/>
                      <a:ext cx="1375410" cy="1031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BC18A9">
        <w:rPr>
          <w:noProof/>
        </w:rPr>
        <w:drawing>
          <wp:anchor distT="0" distB="0" distL="114300" distR="114300" simplePos="0" relativeHeight="251706368" behindDoc="0" locked="0" layoutInCell="1" allowOverlap="1" wp14:anchorId="62F2A489" wp14:editId="20A6B205">
            <wp:simplePos x="0" y="0"/>
            <wp:positionH relativeFrom="page">
              <wp:posOffset>1692275</wp:posOffset>
            </wp:positionH>
            <wp:positionV relativeFrom="page">
              <wp:posOffset>1668780</wp:posOffset>
            </wp:positionV>
            <wp:extent cx="1003935" cy="1280160"/>
            <wp:effectExtent l="127000" t="152400" r="215265" b="193040"/>
            <wp:wrapThrough wrapText="bothSides">
              <wp:wrapPolygon edited="0">
                <wp:start x="-4792" y="-733"/>
                <wp:lineTo x="-877" y="20479"/>
                <wp:lineTo x="20053" y="22546"/>
                <wp:lineTo x="20770" y="23322"/>
                <wp:lineTo x="26701" y="22553"/>
                <wp:lineTo x="23508" y="-490"/>
                <wp:lineTo x="15336" y="-2472"/>
                <wp:lineTo x="3835" y="-1850"/>
                <wp:lineTo x="-4792" y="-733"/>
              </wp:wrapPolygon>
            </wp:wrapThrough>
            <wp:docPr id="6"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laceholder-base---neutral.png"/>
                    <pic:cNvPicPr/>
                  </pic:nvPicPr>
                  <pic:blipFill>
                    <a:blip r:embed="rId12">
                      <a:extLst>
                        <a:ext uri="{28A0092B-C50C-407E-A947-70E740481C1C}">
                          <a14:useLocalDpi xmlns:a14="http://schemas.microsoft.com/office/drawing/2010/main" val="0"/>
                        </a:ext>
                      </a:extLst>
                    </a:blip>
                    <a:stretch>
                      <a:fillRect/>
                    </a:stretch>
                  </pic:blipFill>
                  <pic:spPr bwMode="auto">
                    <a:xfrm rot="562877">
                      <a:off x="0" y="0"/>
                      <a:ext cx="1003935" cy="1280160"/>
                    </a:xfrm>
                    <a:prstGeom prst="rect">
                      <a:avLst/>
                    </a:prstGeom>
                    <a:solidFill>
                      <a:srgbClr val="FFFFFF">
                        <a:shade val="85000"/>
                      </a:srgbClr>
                    </a:solidFill>
                    <a:ln w="57150" cap="sq" cmpd="sng" algn="ctr">
                      <a:solidFill>
                        <a:srgbClr val="FFFFFF"/>
                      </a:solidFill>
                      <a:prstDash val="solid"/>
                      <a:miter lim="800000"/>
                      <a:headEnd type="none" w="med" len="med"/>
                      <a:tailEnd type="none" w="med" len="med"/>
                    </a:ln>
                    <a:effectLst>
                      <a:outerShdw blurRad="65000" dist="254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 uri="{FAA26D3D-D897-4be2-8F04-BA451C77F1D7}">
                        <ma14:placeholderFlag xmlns:ma14="http://schemas.microsoft.com/office/mac/drawingml/2011/main" val="1"/>
                      </a:ext>
                    </a:extLst>
                  </pic:spPr>
                </pic:pic>
              </a:graphicData>
            </a:graphic>
            <wp14:sizeRelH relativeFrom="margin">
              <wp14:pctWidth>0</wp14:pctWidth>
            </wp14:sizeRelH>
            <wp14:sizeRelV relativeFrom="margin">
              <wp14:pctHeight>0</wp14:pctHeight>
            </wp14:sizeRelV>
          </wp:anchor>
        </w:drawing>
      </w:r>
      <w:r w:rsidR="00B71372">
        <w:rPr>
          <w:noProof/>
        </w:rPr>
        <w:drawing>
          <wp:anchor distT="0" distB="0" distL="114300" distR="114300" simplePos="0" relativeHeight="251668480" behindDoc="0" locked="0" layoutInCell="1" allowOverlap="1" wp14:anchorId="52C5D3F1" wp14:editId="0A60AC1B">
            <wp:simplePos x="0" y="0"/>
            <wp:positionH relativeFrom="page">
              <wp:posOffset>4090035</wp:posOffset>
            </wp:positionH>
            <wp:positionV relativeFrom="page">
              <wp:posOffset>1844675</wp:posOffset>
            </wp:positionV>
            <wp:extent cx="1085215" cy="1277620"/>
            <wp:effectExtent l="203200" t="127000" r="210185" b="144780"/>
            <wp:wrapThrough wrapText="bothSides">
              <wp:wrapPolygon edited="0">
                <wp:start x="5690" y="-1916"/>
                <wp:lineTo x="-4849" y="-532"/>
                <wp:lineTo x="-1949" y="19541"/>
                <wp:lineTo x="394" y="24157"/>
                <wp:lineTo x="25629" y="22904"/>
                <wp:lineTo x="25868" y="19021"/>
                <wp:lineTo x="24862" y="11758"/>
                <wp:lineTo x="21336" y="-2692"/>
                <wp:lineTo x="5690" y="-1916"/>
              </wp:wrapPolygon>
            </wp:wrapThrough>
            <wp:docPr id="7"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laceholder-base---neutral.png"/>
                    <pic:cNvPicPr/>
                  </pic:nvPicPr>
                  <pic:blipFill>
                    <a:blip r:embed="rId13">
                      <a:extLst>
                        <a:ext uri="{28A0092B-C50C-407E-A947-70E740481C1C}">
                          <a14:useLocalDpi xmlns:a14="http://schemas.microsoft.com/office/drawing/2010/main" val="0"/>
                        </a:ext>
                      </a:extLst>
                    </a:blip>
                    <a:stretch>
                      <a:fillRect/>
                    </a:stretch>
                  </pic:blipFill>
                  <pic:spPr bwMode="auto">
                    <a:xfrm rot="200618">
                      <a:off x="0" y="0"/>
                      <a:ext cx="1085215" cy="1277620"/>
                    </a:xfrm>
                    <a:prstGeom prst="rect">
                      <a:avLst/>
                    </a:prstGeom>
                    <a:solidFill>
                      <a:srgbClr val="FFFFFF">
                        <a:shade val="85000"/>
                      </a:srgbClr>
                    </a:solidFill>
                    <a:ln w="57150" cap="sq" cmpd="sng" algn="ctr">
                      <a:solidFill>
                        <a:srgbClr val="FFFFFF"/>
                      </a:solidFill>
                      <a:prstDash val="solid"/>
                      <a:miter lim="800000"/>
                      <a:headEnd type="none" w="med" len="med"/>
                      <a:tailEnd type="none" w="med" len="med"/>
                    </a:ln>
                    <a:effectLst>
                      <a:outerShdw blurRad="65000" dist="254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 uri="{FAA26D3D-D897-4be2-8F04-BA451C77F1D7}">
                        <ma14:placeholderFlag xmlns:ma14="http://schemas.microsoft.com/office/mac/drawingml/2011/main" val="1"/>
                      </a:ext>
                    </a:extLst>
                  </pic:spPr>
                </pic:pic>
              </a:graphicData>
            </a:graphic>
            <wp14:sizeRelH relativeFrom="margin">
              <wp14:pctWidth>0</wp14:pctWidth>
            </wp14:sizeRelH>
            <wp14:sizeRelV relativeFrom="margin">
              <wp14:pctHeight>0</wp14:pctHeight>
            </wp14:sizeRelV>
          </wp:anchor>
        </w:drawing>
      </w:r>
      <w:r w:rsidR="00B71372">
        <w:rPr>
          <w:noProof/>
        </w:rPr>
        <w:drawing>
          <wp:anchor distT="0" distB="0" distL="114300" distR="114300" simplePos="0" relativeHeight="251707392" behindDoc="0" locked="0" layoutInCell="1" allowOverlap="1" wp14:anchorId="39B73C56" wp14:editId="69ECD69E">
            <wp:simplePos x="0" y="0"/>
            <wp:positionH relativeFrom="page">
              <wp:posOffset>251460</wp:posOffset>
            </wp:positionH>
            <wp:positionV relativeFrom="page">
              <wp:posOffset>1814195</wp:posOffset>
            </wp:positionV>
            <wp:extent cx="1450340" cy="1129665"/>
            <wp:effectExtent l="304800" t="330200" r="302260" b="368935"/>
            <wp:wrapThrough wrapText="bothSides">
              <wp:wrapPolygon edited="0">
                <wp:start x="19894" y="-3790"/>
                <wp:lineTo x="2889" y="-8631"/>
                <wp:lineTo x="1323" y="-1125"/>
                <wp:lineTo x="-2331" y="-2381"/>
                <wp:lineTo x="-3896" y="5125"/>
                <wp:lineTo x="-2069" y="5753"/>
                <wp:lineTo x="-3635" y="13260"/>
                <wp:lineTo x="-1077" y="14139"/>
                <wp:lineTo x="-1468" y="16016"/>
                <wp:lineTo x="-450" y="22399"/>
                <wp:lineTo x="522" y="25247"/>
                <wp:lineTo x="1984" y="25750"/>
                <wp:lineTo x="6127" y="24660"/>
                <wp:lineTo x="23771" y="22682"/>
                <wp:lineTo x="23777" y="15142"/>
                <wp:lineTo x="22086" y="-3037"/>
                <wp:lineTo x="19894" y="-3790"/>
              </wp:wrapPolygon>
            </wp:wrapThrough>
            <wp:docPr id="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ceholder-base---neutral.png"/>
                    <pic:cNvPicPr/>
                  </pic:nvPicPr>
                  <pic:blipFill>
                    <a:blip r:embed="rId14">
                      <a:extLst>
                        <a:ext uri="{28A0092B-C50C-407E-A947-70E740481C1C}">
                          <a14:useLocalDpi xmlns:a14="http://schemas.microsoft.com/office/drawing/2010/main" val="0"/>
                        </a:ext>
                      </a:extLst>
                    </a:blip>
                    <a:stretch>
                      <a:fillRect/>
                    </a:stretch>
                  </pic:blipFill>
                  <pic:spPr bwMode="auto">
                    <a:xfrm rot="20700546">
                      <a:off x="0" y="0"/>
                      <a:ext cx="1450340" cy="1129665"/>
                    </a:xfrm>
                    <a:prstGeom prst="rect">
                      <a:avLst/>
                    </a:prstGeom>
                    <a:solidFill>
                      <a:srgbClr val="FFFFFF">
                        <a:shade val="85000"/>
                      </a:srgbClr>
                    </a:solidFill>
                    <a:ln w="57150" cap="sq" cmpd="sng" algn="ctr">
                      <a:solidFill>
                        <a:srgbClr val="FFFFFF"/>
                      </a:solidFill>
                      <a:prstDash val="solid"/>
                      <a:miter lim="800000"/>
                      <a:headEnd type="none" w="med" len="med"/>
                      <a:tailEnd type="none" w="med" len="med"/>
                    </a:ln>
                    <a:effectLst>
                      <a:outerShdw blurRad="65000" dist="254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 uri="{FAA26D3D-D897-4be2-8F04-BA451C77F1D7}">
                        <ma14:placeholderFlag xmlns:ma14="http://schemas.microsoft.com/office/mac/drawingml/2011/main" val="1"/>
                      </a:ext>
                    </a:extLst>
                  </pic:spPr>
                </pic:pic>
              </a:graphicData>
            </a:graphic>
            <wp14:sizeRelH relativeFrom="margin">
              <wp14:pctWidth>0</wp14:pctWidth>
            </wp14:sizeRelH>
            <wp14:sizeRelV relativeFrom="margin">
              <wp14:pctHeight>0</wp14:pctHeight>
            </wp14:sizeRelV>
          </wp:anchor>
        </w:drawing>
      </w:r>
      <w:r w:rsidR="0055004D">
        <w:rPr>
          <w:noProof/>
        </w:rPr>
        <w:drawing>
          <wp:anchor distT="0" distB="0" distL="114300" distR="114300" simplePos="0" relativeHeight="251721728" behindDoc="0" locked="0" layoutInCell="1" allowOverlap="1" wp14:anchorId="1CC23682" wp14:editId="61B1CDF9">
            <wp:simplePos x="0" y="0"/>
            <wp:positionH relativeFrom="page">
              <wp:posOffset>5007610</wp:posOffset>
            </wp:positionH>
            <wp:positionV relativeFrom="page">
              <wp:posOffset>2077085</wp:posOffset>
            </wp:positionV>
            <wp:extent cx="1406525" cy="1054735"/>
            <wp:effectExtent l="304800" t="330200" r="193675" b="393065"/>
            <wp:wrapThrough wrapText="bothSides">
              <wp:wrapPolygon edited="0">
                <wp:start x="-2403" y="-1981"/>
                <wp:lineTo x="-4391" y="-34"/>
                <wp:lineTo x="-2479" y="7888"/>
                <wp:lineTo x="-4335" y="8685"/>
                <wp:lineTo x="-2422" y="16607"/>
                <wp:lineTo x="-3907" y="17245"/>
                <wp:lineTo x="-3429" y="19225"/>
                <wp:lineTo x="-138" y="24370"/>
                <wp:lineTo x="20830" y="24656"/>
                <wp:lineTo x="21441" y="25487"/>
                <wp:lineTo x="22926" y="24849"/>
                <wp:lineTo x="23310" y="23045"/>
                <wp:lineTo x="23568" y="5447"/>
                <wp:lineTo x="21033" y="-1661"/>
                <wp:lineTo x="20089" y="-7267"/>
                <wp:lineTo x="12317" y="-7209"/>
                <wp:lineTo x="568" y="-3257"/>
                <wp:lineTo x="-2403" y="-1981"/>
              </wp:wrapPolygon>
            </wp:wrapThrough>
            <wp:docPr id="98" name="Bild 8" descr="Macintosh SSD:Users:lisaglendenberg:Desktop:IMG_27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 descr="Macintosh SSD:Users:lisaglendenberg:Desktop:IMG_2702.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070880">
                      <a:off x="0" y="0"/>
                      <a:ext cx="1406525" cy="10547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55004D">
        <w:rPr>
          <w:noProof/>
        </w:rPr>
        <w:drawing>
          <wp:anchor distT="0" distB="0" distL="114300" distR="114300" simplePos="0" relativeHeight="251666432" behindDoc="0" locked="0" layoutInCell="1" allowOverlap="1" wp14:anchorId="7D37C4DC" wp14:editId="5F883257">
            <wp:simplePos x="0" y="0"/>
            <wp:positionH relativeFrom="page">
              <wp:posOffset>6388100</wp:posOffset>
            </wp:positionH>
            <wp:positionV relativeFrom="page">
              <wp:posOffset>1989455</wp:posOffset>
            </wp:positionV>
            <wp:extent cx="1088390" cy="1280160"/>
            <wp:effectExtent l="152400" t="177800" r="232410" b="243840"/>
            <wp:wrapThrough wrapText="bothSides">
              <wp:wrapPolygon edited="0">
                <wp:start x="-3959" y="-766"/>
                <wp:lineTo x="-4750" y="242"/>
                <wp:lineTo x="-999" y="20583"/>
                <wp:lineTo x="22627" y="22689"/>
                <wp:lineTo x="23319" y="23446"/>
                <wp:lineTo x="25296" y="23110"/>
                <wp:lineTo x="25793" y="16470"/>
                <wp:lineTo x="22931" y="-2273"/>
                <wp:lineTo x="15517" y="-3200"/>
                <wp:lineTo x="490" y="-1522"/>
                <wp:lineTo x="-3959" y="-766"/>
              </wp:wrapPolygon>
            </wp:wrapThrough>
            <wp:docPr id="8"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laceholder-base---neutral.png"/>
                    <pic:cNvPicPr/>
                  </pic:nvPicPr>
                  <pic:blipFill>
                    <a:blip r:embed="rId16">
                      <a:extLst>
                        <a:ext uri="{28A0092B-C50C-407E-A947-70E740481C1C}">
                          <a14:useLocalDpi xmlns:a14="http://schemas.microsoft.com/office/drawing/2010/main" val="0"/>
                        </a:ext>
                      </a:extLst>
                    </a:blip>
                    <a:stretch>
                      <a:fillRect/>
                    </a:stretch>
                  </pic:blipFill>
                  <pic:spPr bwMode="auto">
                    <a:xfrm rot="677725">
                      <a:off x="0" y="0"/>
                      <a:ext cx="1088390" cy="1280160"/>
                    </a:xfrm>
                    <a:prstGeom prst="rect">
                      <a:avLst/>
                    </a:prstGeom>
                    <a:solidFill>
                      <a:srgbClr val="FFFFFF">
                        <a:shade val="85000"/>
                      </a:srgbClr>
                    </a:solidFill>
                    <a:ln w="57150" cap="sq" cmpd="sng" algn="ctr">
                      <a:solidFill>
                        <a:srgbClr val="FFFFFF"/>
                      </a:solidFill>
                      <a:prstDash val="solid"/>
                      <a:miter lim="800000"/>
                      <a:headEnd type="none" w="med" len="med"/>
                      <a:tailEnd type="none" w="med" len="med"/>
                    </a:ln>
                    <a:effectLst>
                      <a:outerShdw blurRad="65000" dist="254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 uri="{FAA26D3D-D897-4be2-8F04-BA451C77F1D7}">
                        <ma14:placeholderFlag xmlns:ma14="http://schemas.microsoft.com/office/mac/drawingml/2011/main" val="1"/>
                      </a:ext>
                    </a:extLst>
                  </pic:spPr>
                </pic:pic>
              </a:graphicData>
            </a:graphic>
            <wp14:sizeRelH relativeFrom="margin">
              <wp14:pctWidth>0</wp14:pctWidth>
            </wp14:sizeRelH>
            <wp14:sizeRelV relativeFrom="margin">
              <wp14:pctHeight>0</wp14:pctHeight>
            </wp14:sizeRelV>
          </wp:anchor>
        </w:drawing>
      </w:r>
      <w:r w:rsidR="00F346A0">
        <w:rPr>
          <w:noProof/>
        </w:rPr>
        <mc:AlternateContent>
          <mc:Choice Requires="wps">
            <w:drawing>
              <wp:anchor distT="0" distB="0" distL="114300" distR="114300" simplePos="0" relativeHeight="251677696" behindDoc="0" locked="0" layoutInCell="1" allowOverlap="1" wp14:anchorId="07002EB7" wp14:editId="2D0CE6AB">
                <wp:simplePos x="0" y="0"/>
                <wp:positionH relativeFrom="page">
                  <wp:posOffset>469900</wp:posOffset>
                </wp:positionH>
                <wp:positionV relativeFrom="page">
                  <wp:posOffset>1352550</wp:posOffset>
                </wp:positionV>
                <wp:extent cx="6858000" cy="342900"/>
                <wp:effectExtent l="0" t="0" r="0" b="12700"/>
                <wp:wrapThrough wrapText="bothSides">
                  <wp:wrapPolygon edited="0">
                    <wp:start x="0" y="0"/>
                    <wp:lineTo x="0" y="20800"/>
                    <wp:lineTo x="21520" y="20800"/>
                    <wp:lineTo x="21520" y="0"/>
                    <wp:lineTo x="0" y="0"/>
                  </wp:wrapPolygon>
                </wp:wrapThrough>
                <wp:docPr id="4" name="Text Box 4"/>
                <wp:cNvGraphicFramePr/>
                <a:graphic xmlns:a="http://schemas.openxmlformats.org/drawingml/2006/main">
                  <a:graphicData uri="http://schemas.microsoft.com/office/word/2010/wordprocessingShape">
                    <wps:wsp>
                      <wps:cNvSpPr txBox="1"/>
                      <wps:spPr>
                        <a:xfrm>
                          <a:off x="0" y="0"/>
                          <a:ext cx="6858000" cy="3429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41C2EC" w14:textId="77777777" w:rsidR="005C20C1" w:rsidRDefault="005C20C1">
                            <w:pPr>
                              <w:pStyle w:val="Untertitel"/>
                            </w:pPr>
                            <w:r>
                              <w:t>02.03.2019, Zossen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Text Box 4" o:spid="_x0000_s1032" type="#_x0000_t202" style="position:absolute;left:0;text-align:left;margin-left:37pt;margin-top:106.5pt;width:540pt;height:27pt;z-index:25167769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" filled="f" stroked="f">
                <v:textbox inset="0,0,0,0">
                  <w:txbxContent>
                    <w:p w14:paraId="5341C2EC" w14:textId="77777777" w:rsidR="005C20C1" w:rsidRDefault="005C20C1">
                      <w:pPr>
                        <w:pStyle w:val="Untertitel"/>
                      </w:pPr>
                      <w:r>
                        <w:t>02.03.2019, Zossen</w:t>
                      </w:r>
                    </w:p>
                  </w:txbxContent>
                </v:textbox>
                <w10:wrap type="through" anchorx="page" anchory="page"/>
              </v:shape>
            </w:pict>
          </mc:Fallback>
        </mc:AlternateContent>
      </w:r>
      <w:r w:rsidR="00F346A0">
        <w:rPr>
          <w:noProof/>
        </w:rPr>
        <mc:AlternateContent>
          <mc:Choice Requires="wps">
            <w:drawing>
              <wp:anchor distT="0" distB="0" distL="114300" distR="114300" simplePos="0" relativeHeight="251675648" behindDoc="0" locked="0" layoutInCell="1" allowOverlap="1" wp14:anchorId="62F9ECD6" wp14:editId="28FFA8DB">
                <wp:simplePos x="0" y="0"/>
                <wp:positionH relativeFrom="page">
                  <wp:posOffset>457200</wp:posOffset>
                </wp:positionH>
                <wp:positionV relativeFrom="page">
                  <wp:posOffset>685800</wp:posOffset>
                </wp:positionV>
                <wp:extent cx="6858000" cy="736600"/>
                <wp:effectExtent l="0" t="0" r="0" b="0"/>
                <wp:wrapThrough wrapText="bothSides">
                  <wp:wrapPolygon edited="0">
                    <wp:start x="0" y="0"/>
                    <wp:lineTo x="0" y="20855"/>
                    <wp:lineTo x="21520" y="20855"/>
                    <wp:lineTo x="21520" y="0"/>
                    <wp:lineTo x="0" y="0"/>
                  </wp:wrapPolygon>
                </wp:wrapThrough>
                <wp:docPr id="3" name="Text Box 3"/>
                <wp:cNvGraphicFramePr/>
                <a:graphic xmlns:a="http://schemas.openxmlformats.org/drawingml/2006/main">
                  <a:graphicData uri="http://schemas.microsoft.com/office/word/2010/wordprocessingShape">
                    <wps:wsp>
                      <wps:cNvSpPr txBox="1"/>
                      <wps:spPr>
                        <a:xfrm>
                          <a:off x="0" y="0"/>
                          <a:ext cx="6858000" cy="736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F96B90" w14:textId="77777777" w:rsidR="005C20C1" w:rsidRDefault="005C20C1">
                            <w:pPr>
                              <w:pStyle w:val="Titel"/>
                            </w:pPr>
                            <w:r>
                              <w:t>Außer Rand und Band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33" type="#_x0000_t202" style="position:absolute;left:0;text-align:left;margin-left:36pt;margin-top:54pt;width:540pt;height:58pt;z-index:25167564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" filled="f" stroked="f">
                <v:textbox inset="0,0,0,0">
                  <w:txbxContent>
                    <w:p w14:paraId="4EF96B90" w14:textId="77777777" w:rsidR="005C20C1" w:rsidRDefault="005C20C1">
                      <w:pPr>
                        <w:pStyle w:val="Titel"/>
                      </w:pPr>
                      <w:r>
                        <w:t>Außer Rand und Band</w:t>
                      </w:r>
                    </w:p>
                  </w:txbxContent>
                </v:textbox>
                <w10:wrap type="through" anchorx="page" anchory="page"/>
              </v:shape>
            </w:pict>
          </mc:Fallback>
        </mc:AlternateContent>
      </w:r>
      <w:r w:rsidR="00F346A0">
        <w:rPr>
          <w:noProof/>
        </w:rPr>
        <mc:AlternateContent>
          <mc:Choice Requires="wps">
            <w:drawing>
              <wp:anchor distT="0" distB="0" distL="114300" distR="114300" simplePos="0" relativeHeight="251659264" behindDoc="0" locked="0" layoutInCell="1" allowOverlap="1" wp14:anchorId="72FDAE99" wp14:editId="09202A02">
                <wp:simplePos x="0" y="0"/>
                <wp:positionH relativeFrom="page">
                  <wp:posOffset>457475</wp:posOffset>
                </wp:positionH>
                <wp:positionV relativeFrom="page">
                  <wp:posOffset>457213</wp:posOffset>
                </wp:positionV>
                <wp:extent cx="6858000" cy="2286000"/>
                <wp:effectExtent l="76200" t="76200" r="76200" b="127000"/>
                <wp:wrapThrough wrapText="bothSides">
                  <wp:wrapPolygon edited="0">
                    <wp:start x="-240" y="-720"/>
                    <wp:lineTo x="-240" y="22560"/>
                    <wp:lineTo x="21760" y="22560"/>
                    <wp:lineTo x="21760" y="-720"/>
                    <wp:lineTo x="-240" y="-720"/>
                  </wp:wrapPolygon>
                </wp:wrapThrough>
                <wp:docPr id="1" name="Rectangle 1"/>
                <wp:cNvGraphicFramePr/>
                <a:graphic xmlns:a="http://schemas.openxmlformats.org/drawingml/2006/main">
                  <a:graphicData uri="http://schemas.microsoft.com/office/word/2010/wordprocessingShape">
                    <wps:wsp>
                      <wps:cNvSpPr/>
                      <wps:spPr>
                        <a:xfrm>
                          <a:off x="0" y="0"/>
                          <a:ext cx="6858000" cy="2286000"/>
                        </a:xfrm>
                        <a:prstGeom prst="rect">
                          <a:avLst/>
                        </a:prstGeom>
                        <a:ln/>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 o:spid="_x0000_s1026" style="position:absolute;margin-left:36pt;margin-top:36pt;width:540pt;height:180pt;z-index:251659264;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" fillcolor="#8b723d [3207]" stroked="f">
                <v:fill color2="#cfbc93 [1623]" rotate="t" type="gradient">
                  <o:fill v:ext="view" type="gradientUnscaled"/>
                </v:fill>
                <v:shadow on="t" opacity="22937f" mv:blur="40000f" origin=",.5" offset="0,23000emu"/>
                <w10:wrap type="through" anchorx="page" anchory="page"/>
              </v:rect>
            </w:pict>
          </mc:Fallback>
        </mc:AlternateContent>
      </w:r>
      <w:r w:rsidR="00A94D7E">
        <w:br w:type="page"/>
      </w:r>
      <w:r w:rsidR="00494AE0">
        <w:rPr>
          <w:noProof/>
        </w:rPr>
        <w:lastRenderedPageBreak/>
        <w:drawing>
          <wp:anchor distT="0" distB="0" distL="114300" distR="114300" simplePos="0" relativeHeight="251695104" behindDoc="0" locked="0" layoutInCell="1" allowOverlap="1" wp14:anchorId="31F83D1C" wp14:editId="21771FC1">
            <wp:simplePos x="0" y="0"/>
            <wp:positionH relativeFrom="page">
              <wp:posOffset>5069205</wp:posOffset>
            </wp:positionH>
            <wp:positionV relativeFrom="page">
              <wp:posOffset>3810000</wp:posOffset>
            </wp:positionV>
            <wp:extent cx="1779905" cy="1793240"/>
            <wp:effectExtent l="584200" t="304800" r="302895" b="340360"/>
            <wp:wrapThrough wrapText="bothSides">
              <wp:wrapPolygon edited="0">
                <wp:start x="-1670" y="-1541"/>
                <wp:lineTo x="-1460" y="14001"/>
                <wp:lineTo x="-2670" y="14234"/>
                <wp:lineTo x="-1732" y="19039"/>
                <wp:lineTo x="-5665" y="19796"/>
                <wp:lineTo x="-4844" y="24001"/>
                <wp:lineTo x="-3819" y="24427"/>
                <wp:lineTo x="15891" y="24063"/>
                <wp:lineTo x="16311" y="24605"/>
                <wp:lineTo x="22060" y="23499"/>
                <wp:lineTo x="22245" y="22840"/>
                <wp:lineTo x="23172" y="19545"/>
                <wp:lineTo x="23020" y="4303"/>
                <wp:lineTo x="22462" y="-3380"/>
                <wp:lineTo x="12367" y="-3619"/>
                <wp:lineTo x="751" y="-2007"/>
                <wp:lineTo x="-1670" y="-1541"/>
              </wp:wrapPolygon>
            </wp:wrapThrough>
            <wp:docPr id="2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laceholder-base---neutral.png"/>
                    <pic:cNvPicPr/>
                  </pic:nvPicPr>
                  <pic:blipFill rotWithShape="1">
                    <a:blip r:embed="rId17">
                      <a:extLst>
                        <a:ext uri="{28A0092B-C50C-407E-A947-70E740481C1C}">
                          <a14:useLocalDpi xmlns:a14="http://schemas.microsoft.com/office/drawing/2010/main" val="0"/>
                        </a:ext>
                      </a:extLst>
                    </a:blip>
                    <a:srcRect b="24420"/>
                    <a:stretch/>
                  </pic:blipFill>
                  <pic:spPr bwMode="auto">
                    <a:xfrm rot="658323">
                      <a:off x="0" y="0"/>
                      <a:ext cx="1779905" cy="1793240"/>
                    </a:xfrm>
                    <a:prstGeom prst="rect">
                      <a:avLst/>
                    </a:prstGeom>
                    <a:ln w="127000" cap="rnd" cmpd="sng" algn="ctr">
                      <a:solidFill>
                        <a:srgbClr val="FFFFFF"/>
                      </a:solidFill>
                      <a:prstDash val="solid"/>
                      <a:round/>
                      <a:headEnd type="none" w="med" len="med"/>
                      <a:tailEnd type="none" w="med" len="med"/>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 uri="{FAA26D3D-D897-4be2-8F04-BA451C77F1D7}">
                        <ma14:placeholderFlag xmlns:ma14="http://schemas.microsoft.com/office/mac/drawingml/2011/main" val="1"/>
                      </a:ext>
                    </a:extLst>
                  </pic:spPr>
                </pic:pic>
              </a:graphicData>
            </a:graphic>
            <wp14:sizeRelH relativeFrom="margin">
              <wp14:pctWidth>0</wp14:pctWidth>
            </wp14:sizeRelH>
            <wp14:sizeRelV relativeFrom="margin">
              <wp14:pctHeight>0</wp14:pctHeight>
            </wp14:sizeRelV>
          </wp:anchor>
        </w:drawing>
      </w:r>
      <w:r w:rsidR="00494AE0">
        <w:rPr>
          <w:noProof/>
        </w:rPr>
        <w:drawing>
          <wp:anchor distT="0" distB="0" distL="114300" distR="114300" simplePos="0" relativeHeight="251712512" behindDoc="0" locked="0" layoutInCell="1" allowOverlap="1" wp14:anchorId="665CB4D2" wp14:editId="76DFEACD">
            <wp:simplePos x="0" y="0"/>
            <wp:positionH relativeFrom="page">
              <wp:posOffset>972820</wp:posOffset>
            </wp:positionH>
            <wp:positionV relativeFrom="page">
              <wp:posOffset>6885305</wp:posOffset>
            </wp:positionV>
            <wp:extent cx="2034540" cy="1519555"/>
            <wp:effectExtent l="762000" t="406400" r="276860" b="461645"/>
            <wp:wrapThrough wrapText="bothSides">
              <wp:wrapPolygon edited="0">
                <wp:start x="21528" y="-2250"/>
                <wp:lineTo x="7407" y="-7066"/>
                <wp:lineTo x="6188" y="-1525"/>
                <wp:lineTo x="-538" y="-4177"/>
                <wp:lineTo x="-2458" y="7110"/>
                <wp:lineTo x="-1165" y="7620"/>
                <wp:lineTo x="-2384" y="13162"/>
                <wp:lineTo x="-8851" y="10612"/>
                <wp:lineTo x="-9460" y="13382"/>
                <wp:lineTo x="-6966" y="17377"/>
                <wp:lineTo x="-2478" y="22534"/>
                <wp:lineTo x="-2371" y="23329"/>
                <wp:lineTo x="1509" y="24859"/>
                <wp:lineTo x="1920" y="24269"/>
                <wp:lineTo x="18643" y="27476"/>
                <wp:lineTo x="18902" y="27578"/>
                <wp:lineTo x="22191" y="22852"/>
                <wp:lineTo x="22816" y="17453"/>
                <wp:lineTo x="23080" y="-1638"/>
                <wp:lineTo x="21528" y="-2250"/>
              </wp:wrapPolygon>
            </wp:wrapThrough>
            <wp:docPr id="27" name="Bild 3" descr="Macintosh SSD:Users:lisaglendenberg:Pictures:Fotos-Mediathek.photoslibrary:resources:proxies:derivatives:1b:00:1b6e:UNADJUSTEDNONRAW_thumb_1b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Macintosh SSD:Users:lisaglendenberg:Pictures:Fotos-Mediathek.photoslibrary:resources:proxies:derivatives:1b:00:1b6e:UNADJUSTEDNONRAW_thumb_1b6e.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28840" b="15101"/>
                    <a:stretch/>
                  </pic:blipFill>
                  <pic:spPr bwMode="auto">
                    <a:xfrm rot="20615349">
                      <a:off x="0" y="0"/>
                      <a:ext cx="2034540" cy="1519555"/>
                    </a:xfrm>
                    <a:prstGeom prst="rect">
                      <a:avLst/>
                    </a:prstGeom>
                    <a:ln w="127000" cap="rnd" cmpd="sng" algn="ctr">
                      <a:solidFill>
                        <a:srgbClr val="FFFFFF"/>
                      </a:solidFill>
                      <a:prstDash val="solid"/>
                      <a:round/>
                      <a:headEnd type="none" w="med" len="med"/>
                      <a:tailEnd type="none" w="med" len="med"/>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4AE0">
        <w:rPr>
          <w:noProof/>
        </w:rPr>
        <mc:AlternateContent>
          <mc:Choice Requires="wps">
            <w:drawing>
              <wp:anchor distT="0" distB="0" distL="114300" distR="114300" simplePos="0" relativeHeight="251716608" behindDoc="0" locked="0" layoutInCell="1" allowOverlap="1" wp14:anchorId="2A6F3CE0" wp14:editId="35844246">
                <wp:simplePos x="0" y="0"/>
                <wp:positionH relativeFrom="page">
                  <wp:posOffset>3314700</wp:posOffset>
                </wp:positionH>
                <wp:positionV relativeFrom="page">
                  <wp:posOffset>6400800</wp:posOffset>
                </wp:positionV>
                <wp:extent cx="4042410" cy="320040"/>
                <wp:effectExtent l="0" t="0" r="0" b="10160"/>
                <wp:wrapTight wrapText="bothSides">
                  <wp:wrapPolygon edited="0">
                    <wp:start x="136" y="0"/>
                    <wp:lineTo x="136" y="20571"/>
                    <wp:lineTo x="21308" y="20571"/>
                    <wp:lineTo x="21308" y="0"/>
                    <wp:lineTo x="136" y="0"/>
                  </wp:wrapPolygon>
                </wp:wrapTight>
                <wp:docPr id="29"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241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09B7488" w14:textId="77777777" w:rsidR="005C20C1" w:rsidRPr="00FF41B5" w:rsidRDefault="005C20C1" w:rsidP="00CD5515">
                            <w:pPr>
                              <w:pStyle w:val="berschrift1"/>
                              <w:rPr>
                                <w:color w:val="AE912B" w:themeColor="background2" w:themeShade="80"/>
                              </w:rPr>
                            </w:pPr>
                            <w:r w:rsidRPr="00FF41B5">
                              <w:rPr>
                                <w:color w:val="AE912B" w:themeColor="background2" w:themeShade="80"/>
                              </w:rPr>
                              <w:t xml:space="preserve">Paula vom </w:t>
                            </w:r>
                            <w:proofErr w:type="spellStart"/>
                            <w:r w:rsidRPr="00FF41B5">
                              <w:rPr>
                                <w:color w:val="AE912B" w:themeColor="background2" w:themeShade="80"/>
                              </w:rPr>
                              <w:t>Wintersteiner</w:t>
                            </w:r>
                            <w:proofErr w:type="spellEnd"/>
                            <w:r w:rsidRPr="00FF41B5">
                              <w:rPr>
                                <w:color w:val="AE912B" w:themeColor="background2" w:themeShade="80"/>
                              </w:rPr>
                              <w:t xml:space="preserve"> Hofgarten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34" type="#_x0000_t202" style="position:absolute;left:0;text-align:left;margin-left:261pt;margin-top:7in;width:318.3pt;height:25.2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" filled="f" stroked="f">
                <v:textbox inset=",0,,0">
                  <w:txbxContent>
                    <w:p w14:paraId="609B7488" w14:textId="77777777" w:rsidR="005C20C1" w:rsidRPr="00FF41B5" w:rsidRDefault="005C20C1" w:rsidP="00CD5515">
                      <w:pPr>
                        <w:pStyle w:val="berschrift1"/>
                        <w:rPr>
                          <w:color w:val="AE912B" w:themeColor="background2" w:themeShade="80"/>
                        </w:rPr>
                      </w:pPr>
                      <w:r w:rsidRPr="00FF41B5">
                        <w:rPr>
                          <w:color w:val="AE912B" w:themeColor="background2" w:themeShade="80"/>
                        </w:rPr>
                        <w:t xml:space="preserve">Paula vom </w:t>
                      </w:r>
                      <w:proofErr w:type="spellStart"/>
                      <w:r w:rsidRPr="00FF41B5">
                        <w:rPr>
                          <w:color w:val="AE912B" w:themeColor="background2" w:themeShade="80"/>
                        </w:rPr>
                        <w:t>Wintersteiner</w:t>
                      </w:r>
                      <w:proofErr w:type="spellEnd"/>
                      <w:r w:rsidRPr="00FF41B5">
                        <w:rPr>
                          <w:color w:val="AE912B" w:themeColor="background2" w:themeShade="80"/>
                        </w:rPr>
                        <w:t xml:space="preserve"> Hofgarten</w:t>
                      </w:r>
                    </w:p>
                  </w:txbxContent>
                </v:textbox>
                <w10:wrap type="tight" anchorx="page" anchory="page"/>
              </v:shape>
            </w:pict>
          </mc:Fallback>
        </mc:AlternateContent>
      </w:r>
      <w:r w:rsidR="00494AE0">
        <w:rPr>
          <w:noProof/>
        </w:rPr>
        <mc:AlternateContent>
          <mc:Choice Requires="wps">
            <w:drawing>
              <wp:anchor distT="0" distB="0" distL="114300" distR="114300" simplePos="0" relativeHeight="251714560" behindDoc="0" locked="0" layoutInCell="1" allowOverlap="1" wp14:anchorId="5A1FBD72" wp14:editId="2F104631">
                <wp:simplePos x="0" y="0"/>
                <wp:positionH relativeFrom="page">
                  <wp:posOffset>3314700</wp:posOffset>
                </wp:positionH>
                <wp:positionV relativeFrom="page">
                  <wp:posOffset>6629400</wp:posOffset>
                </wp:positionV>
                <wp:extent cx="3594100" cy="2914650"/>
                <wp:effectExtent l="0" t="0" r="0" b="6350"/>
                <wp:wrapThrough wrapText="bothSides">
                  <wp:wrapPolygon edited="0">
                    <wp:start x="153" y="0"/>
                    <wp:lineTo x="153" y="21459"/>
                    <wp:lineTo x="21218" y="21459"/>
                    <wp:lineTo x="21218" y="0"/>
                    <wp:lineTo x="153" y="0"/>
                  </wp:wrapPolygon>
                </wp:wrapThrough>
                <wp:docPr id="2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0" cy="291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014F3112" w14:textId="6B2FE5C8" w:rsidR="005C20C1" w:rsidRDefault="005C20C1" w:rsidP="00CD5515">
                            <w:r>
                              <w:t>Unsere liebste Paula konnte leider nicht dabei sein, dafür waren ihre tollen Menschen zu Besuch und Paula hat zur Begrüßung ganz kurz über den Zaun geschaut.</w:t>
                            </w:r>
                          </w:p>
                          <w:p w14:paraId="561A30D7" w14:textId="77777777" w:rsidR="005C20C1" w:rsidRDefault="005C20C1" w:rsidP="00CD5515">
                            <w:r>
                              <w:t xml:space="preserve">Die erste Läufigkeit ist ganz schön aufregend und dauert </w:t>
                            </w:r>
                            <w:proofErr w:type="spellStart"/>
                            <w:r>
                              <w:t>sooo</w:t>
                            </w:r>
                            <w:proofErr w:type="spellEnd"/>
                            <w:r>
                              <w:t xml:space="preserve"> lange. </w:t>
                            </w:r>
                          </w:p>
                          <w:p w14:paraId="7EE83BD9" w14:textId="77777777" w:rsidR="005C20C1" w:rsidRDefault="005C20C1" w:rsidP="00CD5515">
                            <w:r>
                              <w:t>Auch Paula ist eine bildschöne Hundedame die sportlich und selbstbewusst ist. Die Verwandtschaft zwischen Pina  und Paula ist nicht zu leugnen. Paula buddelt gern im Garten</w:t>
                            </w:r>
                            <w:proofErr w:type="gramStart"/>
                            <w:r>
                              <w:t>, versteht</w:t>
                            </w:r>
                            <w:proofErr w:type="gramEnd"/>
                            <w:r>
                              <w:t xml:space="preserve"> aber nicht ganz warum ihre Menschen das nicht toll finden ;) </w:t>
                            </w:r>
                          </w:p>
                          <w:p w14:paraId="6E129BA6" w14:textId="2E4CE799" w:rsidR="005C20C1" w:rsidRDefault="005C20C1" w:rsidP="00CD5515">
                            <w:r>
                              <w:t>Beim nächsten Treffen ist Paula wieder dabei!                Wir haben dich vermisst.</w:t>
                            </w:r>
                          </w:p>
                        </w:txbxContent>
                      </wps:txbx>
                      <wps:bodyPr rot="0" vert="horz" wrap="square" lIns="91440" tIns="0" rIns="91440" bIns="0" anchor="t" anchorCtr="0" upright="1">
                        <a:noAutofit/>
                      </wps:bodyPr>
                    </wps:wsp>
                  </a:graphicData>
                </a:graphic>
                <wp14:sizeRelV relativeFrom="margin">
                  <wp14:pctHeight>0</wp14:pctHeight>
                </wp14:sizeRelV>
              </wp:anchor>
            </w:drawing>
          </mc:Choice>
          <mc:Fallback>
            <w:pict>
              <v:shape id="Text Box 48" o:spid="_x0000_s1035" type="#_x0000_t202" style="position:absolute;left:0;text-align:left;margin-left:261pt;margin-top:522pt;width:283pt;height:229.5pt;z-index:25171456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" mv:complextextbox="1" filled="f" stroked="f">
                <v:textbox inset=",0,,0">
                  <w:txbxContent>
                    <w:p w14:paraId="014F3112" w14:textId="6B2FE5C8" w:rsidR="005C20C1" w:rsidRDefault="005C20C1" w:rsidP="00CD5515">
                      <w:r>
                        <w:t>Unsere liebste Paula konnte leider nicht dabei sein, dafür waren ihre tollen Menschen zu Besuch und Paula hat zur Begrüßung ganz kurz über den Zaun geschaut.</w:t>
                      </w:r>
                    </w:p>
                    <w:p w14:paraId="561A30D7" w14:textId="77777777" w:rsidR="005C20C1" w:rsidRDefault="005C20C1" w:rsidP="00CD5515">
                      <w:r>
                        <w:t xml:space="preserve">Die erste Läufigkeit ist ganz schön aufregend und dauert </w:t>
                      </w:r>
                      <w:proofErr w:type="spellStart"/>
                      <w:r>
                        <w:t>sooo</w:t>
                      </w:r>
                      <w:proofErr w:type="spellEnd"/>
                      <w:r>
                        <w:t xml:space="preserve"> lange. </w:t>
                      </w:r>
                    </w:p>
                    <w:p w14:paraId="7EE83BD9" w14:textId="77777777" w:rsidR="005C20C1" w:rsidRDefault="005C20C1" w:rsidP="00CD5515">
                      <w:r>
                        <w:t>Auch Paula ist eine bildschöne Hundedame die sportlich und selbstbewusst ist. Die Verwandtschaft zwischen Pina  und Paula ist nicht zu leugnen. Paula buddelt gern im Garten</w:t>
                      </w:r>
                      <w:proofErr w:type="gramStart"/>
                      <w:r>
                        <w:t>, versteht</w:t>
                      </w:r>
                      <w:proofErr w:type="gramEnd"/>
                      <w:r>
                        <w:t xml:space="preserve"> aber nicht ganz warum ihre Menschen das nicht toll finden ;) </w:t>
                      </w:r>
                    </w:p>
                    <w:p w14:paraId="6E129BA6" w14:textId="2E4CE799" w:rsidR="005C20C1" w:rsidRDefault="005C20C1" w:rsidP="00CD5515">
                      <w:r>
                        <w:t>Beim nächsten Treffen ist Paula wieder dabei!                Wir haben dich vermisst.</w:t>
                      </w:r>
                    </w:p>
                  </w:txbxContent>
                </v:textbox>
                <w10:wrap type="through" anchorx="page" anchory="page"/>
              </v:shape>
            </w:pict>
          </mc:Fallback>
        </mc:AlternateContent>
      </w:r>
      <w:r w:rsidR="001C089C">
        <w:rPr>
          <w:noProof/>
        </w:rPr>
        <mc:AlternateContent>
          <mc:Choice Requires="wps">
            <w:drawing>
              <wp:anchor distT="0" distB="0" distL="114300" distR="114300" simplePos="0" relativeHeight="251709440" behindDoc="0" locked="0" layoutInCell="0" allowOverlap="1" wp14:anchorId="4C6C120F" wp14:editId="0D148742">
                <wp:simplePos x="0" y="0"/>
                <wp:positionH relativeFrom="page">
                  <wp:posOffset>457200</wp:posOffset>
                </wp:positionH>
                <wp:positionV relativeFrom="page">
                  <wp:posOffset>3987165</wp:posOffset>
                </wp:positionV>
                <wp:extent cx="3962400" cy="1918335"/>
                <wp:effectExtent l="0" t="0" r="0" b="12065"/>
                <wp:wrapTight wrapText="bothSides">
                  <wp:wrapPolygon edited="0">
                    <wp:start x="138" y="0"/>
                    <wp:lineTo x="138" y="21450"/>
                    <wp:lineTo x="21323" y="21450"/>
                    <wp:lineTo x="21323" y="0"/>
                    <wp:lineTo x="138" y="0"/>
                  </wp:wrapPolygon>
                </wp:wrapTight>
                <wp:docPr id="2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1918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402FE3F4" w14:textId="53E7923E" w:rsidR="005C20C1" w:rsidRDefault="005C20C1" w:rsidP="00CA0CBD">
                            <w:pPr>
                              <w:jc w:val="right"/>
                            </w:pPr>
                            <w:r>
                              <w:t xml:space="preserve">Pina wohnt in Rangsdorf, den Weg nach Zossen hätte sie auch laufen können. Aber das wollte sie Ihren beiden Menschen nicht antun. Pina kam mit ihrem großen Helden </w:t>
                            </w:r>
                            <w:proofErr w:type="spellStart"/>
                            <w:r>
                              <w:t>Taskan</w:t>
                            </w:r>
                            <w:proofErr w:type="spellEnd"/>
                            <w:r>
                              <w:t xml:space="preserve"> vom </w:t>
                            </w:r>
                            <w:proofErr w:type="spellStart"/>
                            <w:r>
                              <w:t>Hegebach</w:t>
                            </w:r>
                            <w:proofErr w:type="spellEnd"/>
                            <w:r>
                              <w:t xml:space="preserve"> zu Besuch. Die Aufgabe des Aufpassers übernahm er tadellos. </w:t>
                            </w:r>
                          </w:p>
                          <w:p w14:paraId="0848D9B1" w14:textId="68A3B3A6" w:rsidR="005C20C1" w:rsidRDefault="005C20C1" w:rsidP="00CA0CBD">
                            <w:pPr>
                              <w:jc w:val="right"/>
                            </w:pPr>
                            <w:r>
                              <w:t xml:space="preserve">Zu Pina passen die Worte ruhig und zurückhaltend nicht ganz... aufmüpfig trifft es eher :) Sie ist eine hübsche, selbstbewusste, mutige und sportliche Hundedame, die keine Scheu hat das zu präsentieren. Pina liebt es zu kuscheln und ist Menschen gegenüber ganz feinfühlig. </w:t>
                            </w:r>
                          </w:p>
                          <w:p w14:paraId="6DD40ACE" w14:textId="77777777" w:rsidR="005C20C1" w:rsidRDefault="005C20C1" w:rsidP="00CA0CBD">
                            <w:pPr>
                              <w:jc w:val="right"/>
                            </w:pPr>
                          </w:p>
                          <w:p w14:paraId="7AAF60D1" w14:textId="77777777" w:rsidR="005C20C1" w:rsidRDefault="005C20C1" w:rsidP="00CA0CBD">
                            <w:pPr>
                              <w:jc w:val="right"/>
                            </w:pPr>
                          </w:p>
                          <w:p w14:paraId="352225FE" w14:textId="77777777" w:rsidR="005C20C1" w:rsidRDefault="005C20C1" w:rsidP="00CA0CBD">
                            <w:pPr>
                              <w:jc w:val="right"/>
                            </w:pPr>
                          </w:p>
                          <w:p w14:paraId="7A1842AF" w14:textId="77777777" w:rsidR="005C20C1" w:rsidRDefault="005C20C1" w:rsidP="00CA0CBD">
                            <w:pPr>
                              <w:jc w:val="right"/>
                            </w:pPr>
                          </w:p>
                          <w:p w14:paraId="0FC3235F" w14:textId="77777777" w:rsidR="005C20C1" w:rsidRDefault="005C20C1" w:rsidP="00CA0CBD">
                            <w:pPr>
                              <w:jc w:val="right"/>
                            </w:pPr>
                          </w:p>
                          <w:p w14:paraId="4C30A749" w14:textId="77777777" w:rsidR="005C20C1" w:rsidRDefault="005C20C1" w:rsidP="00CA0CBD">
                            <w:pPr>
                              <w:jc w:val="right"/>
                            </w:pPr>
                          </w:p>
                          <w:p w14:paraId="018E8912" w14:textId="77777777" w:rsidR="005C20C1" w:rsidRDefault="005C20C1" w:rsidP="00CA0CBD">
                            <w:pPr>
                              <w:jc w:val="right"/>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36" type="#_x0000_t202" style="position:absolute;left:0;text-align:left;margin-left:36pt;margin-top:313.95pt;width:312pt;height:151.05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" mv:complextextbox="1" o:allowincell="f" filled="f" stroked="f">
                <v:textbox inset=",0,,0">
                  <w:txbxContent>
                    <w:p w14:paraId="402FE3F4" w14:textId="53E7923E" w:rsidR="005C20C1" w:rsidRDefault="005C20C1" w:rsidP="00CA0CBD">
                      <w:pPr>
                        <w:jc w:val="right"/>
                      </w:pPr>
                      <w:r>
                        <w:t xml:space="preserve">Pina wohnt in Rangsdorf, den Weg nach Zossen hätte sie auch laufen können. Aber das wollte sie Ihren beiden Menschen nicht antun. Pina kam mit ihrem großen Helden </w:t>
                      </w:r>
                      <w:proofErr w:type="spellStart"/>
                      <w:r>
                        <w:t>Taskan</w:t>
                      </w:r>
                      <w:proofErr w:type="spellEnd"/>
                      <w:r>
                        <w:t xml:space="preserve"> vom </w:t>
                      </w:r>
                      <w:proofErr w:type="spellStart"/>
                      <w:r>
                        <w:t>Hegebach</w:t>
                      </w:r>
                      <w:proofErr w:type="spellEnd"/>
                      <w:r>
                        <w:t xml:space="preserve"> zu Besuch. Die Aufgabe des Aufpassers übernahm er tadellos. </w:t>
                      </w:r>
                    </w:p>
                    <w:p w14:paraId="0848D9B1" w14:textId="68A3B3A6" w:rsidR="005C20C1" w:rsidRDefault="005C20C1" w:rsidP="00CA0CBD">
                      <w:pPr>
                        <w:jc w:val="right"/>
                      </w:pPr>
                      <w:r>
                        <w:t xml:space="preserve">Zu Pina passen die Worte ruhig und zurückhaltend nicht ganz... aufmüpfig trifft es eher :) Sie ist eine hübsche, selbstbewusste, mutige und sportliche Hundedame, die keine Scheu hat das zu präsentieren. Pina liebt es zu kuscheln und ist Menschen gegenüber ganz feinfühlig. </w:t>
                      </w:r>
                    </w:p>
                    <w:p w14:paraId="6DD40ACE" w14:textId="77777777" w:rsidR="005C20C1" w:rsidRDefault="005C20C1" w:rsidP="00CA0CBD">
                      <w:pPr>
                        <w:jc w:val="right"/>
                      </w:pPr>
                    </w:p>
                    <w:p w14:paraId="7AAF60D1" w14:textId="77777777" w:rsidR="005C20C1" w:rsidRDefault="005C20C1" w:rsidP="00CA0CBD">
                      <w:pPr>
                        <w:jc w:val="right"/>
                      </w:pPr>
                    </w:p>
                    <w:p w14:paraId="352225FE" w14:textId="77777777" w:rsidR="005C20C1" w:rsidRDefault="005C20C1" w:rsidP="00CA0CBD">
                      <w:pPr>
                        <w:jc w:val="right"/>
                      </w:pPr>
                    </w:p>
                    <w:p w14:paraId="7A1842AF" w14:textId="77777777" w:rsidR="005C20C1" w:rsidRDefault="005C20C1" w:rsidP="00CA0CBD">
                      <w:pPr>
                        <w:jc w:val="right"/>
                      </w:pPr>
                    </w:p>
                    <w:p w14:paraId="0FC3235F" w14:textId="77777777" w:rsidR="005C20C1" w:rsidRDefault="005C20C1" w:rsidP="00CA0CBD">
                      <w:pPr>
                        <w:jc w:val="right"/>
                      </w:pPr>
                    </w:p>
                    <w:p w14:paraId="4C30A749" w14:textId="77777777" w:rsidR="005C20C1" w:rsidRDefault="005C20C1" w:rsidP="00CA0CBD">
                      <w:pPr>
                        <w:jc w:val="right"/>
                      </w:pPr>
                    </w:p>
                    <w:p w14:paraId="018E8912" w14:textId="77777777" w:rsidR="005C20C1" w:rsidRDefault="005C20C1" w:rsidP="00CA0CBD">
                      <w:pPr>
                        <w:jc w:val="right"/>
                      </w:pPr>
                    </w:p>
                  </w:txbxContent>
                </v:textbox>
                <w10:wrap type="tight" anchorx="page" anchory="page"/>
              </v:shape>
            </w:pict>
          </mc:Fallback>
        </mc:AlternateContent>
      </w:r>
      <w:r w:rsidR="001C089C">
        <w:rPr>
          <w:noProof/>
        </w:rPr>
        <mc:AlternateContent>
          <mc:Choice Requires="wps">
            <w:drawing>
              <wp:anchor distT="0" distB="0" distL="114300" distR="114300" simplePos="0" relativeHeight="251698176" behindDoc="0" locked="0" layoutInCell="0" allowOverlap="1" wp14:anchorId="20DC4B45" wp14:editId="762F2B04">
                <wp:simplePos x="0" y="0"/>
                <wp:positionH relativeFrom="page">
                  <wp:posOffset>3549015</wp:posOffset>
                </wp:positionH>
                <wp:positionV relativeFrom="page">
                  <wp:posOffset>1019810</wp:posOffset>
                </wp:positionV>
                <wp:extent cx="3594100" cy="2066290"/>
                <wp:effectExtent l="0" t="0" r="0" b="16510"/>
                <wp:wrapTight wrapText="bothSides">
                  <wp:wrapPolygon edited="0">
                    <wp:start x="153" y="0"/>
                    <wp:lineTo x="153" y="21507"/>
                    <wp:lineTo x="21218" y="21507"/>
                    <wp:lineTo x="21218" y="0"/>
                    <wp:lineTo x="153" y="0"/>
                  </wp:wrapPolygon>
                </wp:wrapTight>
                <wp:docPr id="106"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0" cy="2066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5DA8E1EA" w14:textId="05D09D50" w:rsidR="005C20C1" w:rsidRDefault="005C20C1" w:rsidP="00CA0CBD">
                            <w:r>
                              <w:t>Polly ist mit ihren Menschen aus Frankfurt Oder angereist. Sie hatte es nicht leicht mit dem Zweiergespann Pina und Paco. Trotz der anfänglichen Zurückhaltung überwog die Neugier auf ihre Geschwister. Besonders viel Spaß hatte sie mit ihrem großen Bruder Pepper beim toben.</w:t>
                            </w:r>
                          </w:p>
                          <w:p w14:paraId="32EFAF44" w14:textId="1302404A" w:rsidR="005C20C1" w:rsidRDefault="005C20C1" w:rsidP="00CA0CBD">
                            <w:r>
                              <w:t>Polly war die erste aus unserem Wurf. Sie ist zu einer wunderschönen, zarten Hundedame herangewachsen. Ihre braunen Reh-Augen bewunderten die Menschen besonders.</w:t>
                            </w:r>
                          </w:p>
                          <w:p w14:paraId="75B64D8B" w14:textId="1CDF35F8" w:rsidR="005C20C1" w:rsidRDefault="005C20C1" w:rsidP="00CA0CBD">
                            <w:r>
                              <w:t>Sie ist ruhig, wachsam, gefräßig und verspielt. Auf ihre Menschen achtet sie ganz besonders.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7" type="#_x0000_t202" style="position:absolute;left:0;text-align:left;margin-left:279.45pt;margin-top:80.3pt;width:283pt;height:162.7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" mv:complextextbox="1" o:allowincell="f" filled="f" stroked="f">
                <v:textbox inset=",0,,0">
                  <w:txbxContent>
                    <w:p w14:paraId="5DA8E1EA" w14:textId="05D09D50" w:rsidR="005C20C1" w:rsidRDefault="005C20C1" w:rsidP="00CA0CBD">
                      <w:r>
                        <w:t>Polly ist mit ihren Menschen aus Frankfurt Oder angereist. Sie hatte es nicht leicht mit dem Zweiergespann Pina und Paco. Trotz der anfänglichen Zurückhaltung überwog die Neugier auf ihre Geschwister. Besonders viel Spaß hatte sie mit ihrem großen Bruder Pepper beim toben.</w:t>
                      </w:r>
                    </w:p>
                    <w:p w14:paraId="32EFAF44" w14:textId="1302404A" w:rsidR="005C20C1" w:rsidRDefault="005C20C1" w:rsidP="00CA0CBD">
                      <w:r>
                        <w:t>Polly war die erste aus unserem Wurf. Sie ist zu einer wunderschönen, zarten Hundedame herangewachsen. Ihre braunen Reh-Augen bewunderten die Menschen besonders.</w:t>
                      </w:r>
                    </w:p>
                    <w:p w14:paraId="75B64D8B" w14:textId="1CDF35F8" w:rsidR="005C20C1" w:rsidRDefault="005C20C1" w:rsidP="00CA0CBD">
                      <w:r>
                        <w:t>Sie ist ruhig, wachsam, gefräßig und verspielt. Auf ihre Menschen achtet sie ganz besonders.</w:t>
                      </w:r>
                    </w:p>
                  </w:txbxContent>
                </v:textbox>
                <w10:wrap type="tight" anchorx="page" anchory="page"/>
              </v:shape>
            </w:pict>
          </mc:Fallback>
        </mc:AlternateContent>
      </w:r>
      <w:r w:rsidR="000C08FC">
        <w:rPr>
          <w:noProof/>
        </w:rPr>
        <mc:AlternateContent>
          <mc:Choice Requires="wps">
            <w:drawing>
              <wp:anchor distT="0" distB="0" distL="114300" distR="114300" simplePos="0" relativeHeight="251711488" behindDoc="0" locked="0" layoutInCell="1" allowOverlap="1" wp14:anchorId="78B8CB22" wp14:editId="38948A23">
                <wp:simplePos x="0" y="0"/>
                <wp:positionH relativeFrom="page">
                  <wp:posOffset>826135</wp:posOffset>
                </wp:positionH>
                <wp:positionV relativeFrom="page">
                  <wp:posOffset>3632200</wp:posOffset>
                </wp:positionV>
                <wp:extent cx="3593465" cy="320040"/>
                <wp:effectExtent l="0" t="0" r="0" b="10160"/>
                <wp:wrapNone/>
                <wp:docPr id="26"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346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14E675A" w14:textId="1091BB5C" w:rsidR="005C20C1" w:rsidRPr="00FF41B5" w:rsidRDefault="005C20C1" w:rsidP="008B30CB">
                            <w:pPr>
                              <w:pStyle w:val="berschrift1"/>
                              <w:jc w:val="right"/>
                              <w:rPr>
                                <w:color w:val="AE912B" w:themeColor="background2" w:themeShade="80"/>
                              </w:rPr>
                            </w:pPr>
                            <w:r w:rsidRPr="00FF41B5">
                              <w:rPr>
                                <w:color w:val="AE912B" w:themeColor="background2" w:themeShade="80"/>
                              </w:rPr>
                              <w:t>P</w:t>
                            </w:r>
                            <w:r>
                              <w:rPr>
                                <w:color w:val="AE912B" w:themeColor="background2" w:themeShade="80"/>
                              </w:rPr>
                              <w:t xml:space="preserve">ina </w:t>
                            </w:r>
                            <w:r w:rsidRPr="00FF41B5">
                              <w:rPr>
                                <w:color w:val="AE912B" w:themeColor="background2" w:themeShade="80"/>
                              </w:rPr>
                              <w:t xml:space="preserve">vom </w:t>
                            </w:r>
                            <w:proofErr w:type="spellStart"/>
                            <w:r w:rsidRPr="00FF41B5">
                              <w:rPr>
                                <w:color w:val="AE912B" w:themeColor="background2" w:themeShade="80"/>
                              </w:rPr>
                              <w:t>Wintersteiner</w:t>
                            </w:r>
                            <w:proofErr w:type="spellEnd"/>
                            <w:r w:rsidRPr="00FF41B5">
                              <w:rPr>
                                <w:color w:val="AE912B" w:themeColor="background2" w:themeShade="80"/>
                              </w:rPr>
                              <w:t xml:space="preserve"> Hofgarten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0" o:spid="_x0000_s1038" type="#_x0000_t202" style="position:absolute;left:0;text-align:left;margin-left:65.05pt;margin-top:286pt;width:282.95pt;height:25.2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" filled="f" stroked="f">
                <v:textbox inset=",0,,0">
                  <w:txbxContent>
                    <w:p w14:paraId="614E675A" w14:textId="1091BB5C" w:rsidR="005C20C1" w:rsidRPr="00FF41B5" w:rsidRDefault="005C20C1" w:rsidP="008B30CB">
                      <w:pPr>
                        <w:pStyle w:val="berschrift1"/>
                        <w:jc w:val="right"/>
                        <w:rPr>
                          <w:color w:val="AE912B" w:themeColor="background2" w:themeShade="80"/>
                        </w:rPr>
                      </w:pPr>
                      <w:r w:rsidRPr="00FF41B5">
                        <w:rPr>
                          <w:color w:val="AE912B" w:themeColor="background2" w:themeShade="80"/>
                        </w:rPr>
                        <w:t>P</w:t>
                      </w:r>
                      <w:r>
                        <w:rPr>
                          <w:color w:val="AE912B" w:themeColor="background2" w:themeShade="80"/>
                        </w:rPr>
                        <w:t xml:space="preserve">ina </w:t>
                      </w:r>
                      <w:r w:rsidRPr="00FF41B5">
                        <w:rPr>
                          <w:color w:val="AE912B" w:themeColor="background2" w:themeShade="80"/>
                        </w:rPr>
                        <w:t xml:space="preserve">vom </w:t>
                      </w:r>
                      <w:proofErr w:type="spellStart"/>
                      <w:r w:rsidRPr="00FF41B5">
                        <w:rPr>
                          <w:color w:val="AE912B" w:themeColor="background2" w:themeShade="80"/>
                        </w:rPr>
                        <w:t>Wintersteiner</w:t>
                      </w:r>
                      <w:proofErr w:type="spellEnd"/>
                      <w:r w:rsidRPr="00FF41B5">
                        <w:rPr>
                          <w:color w:val="AE912B" w:themeColor="background2" w:themeShade="80"/>
                        </w:rPr>
                        <w:t xml:space="preserve"> Hofgarten</w:t>
                      </w:r>
                    </w:p>
                  </w:txbxContent>
                </v:textbox>
                <w10:wrap anchorx="page" anchory="page"/>
              </v:shape>
            </w:pict>
          </mc:Fallback>
        </mc:AlternateContent>
      </w:r>
      <w:r w:rsidR="00F92ECE">
        <w:rPr>
          <w:noProof/>
        </w:rPr>
        <mc:AlternateContent>
          <mc:Choice Requires="wps">
            <w:drawing>
              <wp:anchor distT="0" distB="0" distL="114300" distR="114300" simplePos="0" relativeHeight="251697152" behindDoc="0" locked="0" layoutInCell="1" allowOverlap="1" wp14:anchorId="46576861" wp14:editId="79295DF5">
                <wp:simplePos x="0" y="0"/>
                <wp:positionH relativeFrom="page">
                  <wp:posOffset>3545205</wp:posOffset>
                </wp:positionH>
                <wp:positionV relativeFrom="page">
                  <wp:posOffset>699770</wp:posOffset>
                </wp:positionV>
                <wp:extent cx="3597910" cy="320040"/>
                <wp:effectExtent l="0" t="0" r="0" b="10160"/>
                <wp:wrapTight wrapText="bothSides">
                  <wp:wrapPolygon edited="0">
                    <wp:start x="152" y="0"/>
                    <wp:lineTo x="152" y="20571"/>
                    <wp:lineTo x="21348" y="20571"/>
                    <wp:lineTo x="21348" y="0"/>
                    <wp:lineTo x="152" y="0"/>
                  </wp:wrapPolygon>
                </wp:wrapTight>
                <wp:docPr id="105"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791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D8BC50B" w14:textId="77777777" w:rsidR="005C20C1" w:rsidRPr="00FF41B5" w:rsidRDefault="005C20C1">
                            <w:pPr>
                              <w:pStyle w:val="berschrift1"/>
                              <w:rPr>
                                <w:color w:val="AE912B" w:themeColor="background2" w:themeShade="80"/>
                              </w:rPr>
                            </w:pPr>
                            <w:r w:rsidRPr="00FF41B5">
                              <w:rPr>
                                <w:color w:val="AE912B" w:themeColor="background2" w:themeShade="80"/>
                              </w:rPr>
                              <w:t xml:space="preserve">Polly vom </w:t>
                            </w:r>
                            <w:proofErr w:type="spellStart"/>
                            <w:r w:rsidRPr="00FF41B5">
                              <w:rPr>
                                <w:color w:val="AE912B" w:themeColor="background2" w:themeShade="80"/>
                              </w:rPr>
                              <w:t>Wintersteiner</w:t>
                            </w:r>
                            <w:proofErr w:type="spellEnd"/>
                            <w:r w:rsidRPr="00FF41B5">
                              <w:rPr>
                                <w:color w:val="AE912B" w:themeColor="background2" w:themeShade="80"/>
                              </w:rPr>
                              <w:t xml:space="preserve"> Hofgarten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9" type="#_x0000_t202" style="position:absolute;left:0;text-align:left;margin-left:279.15pt;margin-top:55.1pt;width:283.3pt;height:25.2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" filled="f" stroked="f">
                <v:textbox inset=",0,,0">
                  <w:txbxContent>
                    <w:p w14:paraId="0D8BC50B" w14:textId="77777777" w:rsidR="005C20C1" w:rsidRPr="00FF41B5" w:rsidRDefault="005C20C1">
                      <w:pPr>
                        <w:pStyle w:val="berschrift1"/>
                        <w:rPr>
                          <w:color w:val="AE912B" w:themeColor="background2" w:themeShade="80"/>
                        </w:rPr>
                      </w:pPr>
                      <w:r w:rsidRPr="00FF41B5">
                        <w:rPr>
                          <w:color w:val="AE912B" w:themeColor="background2" w:themeShade="80"/>
                        </w:rPr>
                        <w:t xml:space="preserve">Polly vom </w:t>
                      </w:r>
                      <w:proofErr w:type="spellStart"/>
                      <w:r w:rsidRPr="00FF41B5">
                        <w:rPr>
                          <w:color w:val="AE912B" w:themeColor="background2" w:themeShade="80"/>
                        </w:rPr>
                        <w:t>Wintersteiner</w:t>
                      </w:r>
                      <w:proofErr w:type="spellEnd"/>
                      <w:r w:rsidRPr="00FF41B5">
                        <w:rPr>
                          <w:color w:val="AE912B" w:themeColor="background2" w:themeShade="80"/>
                        </w:rPr>
                        <w:t xml:space="preserve"> Hofgarten</w:t>
                      </w:r>
                    </w:p>
                  </w:txbxContent>
                </v:textbox>
                <w10:wrap type="tight" anchorx="page" anchory="page"/>
              </v:shape>
            </w:pict>
          </mc:Fallback>
        </mc:AlternateContent>
      </w:r>
      <w:r w:rsidR="00B55751">
        <w:rPr>
          <w:noProof/>
        </w:rPr>
        <w:drawing>
          <wp:anchor distT="0" distB="0" distL="114300" distR="114300" simplePos="0" relativeHeight="251691008" behindDoc="0" locked="0" layoutInCell="1" allowOverlap="1" wp14:anchorId="11377919" wp14:editId="7F4F7B77">
            <wp:simplePos x="0" y="0"/>
            <wp:positionH relativeFrom="page">
              <wp:posOffset>774700</wp:posOffset>
            </wp:positionH>
            <wp:positionV relativeFrom="page">
              <wp:posOffset>937895</wp:posOffset>
            </wp:positionV>
            <wp:extent cx="2432050" cy="1824355"/>
            <wp:effectExtent l="635000" t="304800" r="260350" b="360045"/>
            <wp:wrapThrough wrapText="bothSides">
              <wp:wrapPolygon edited="0">
                <wp:start x="-1351" y="-1549"/>
                <wp:lineTo x="-1144" y="18443"/>
                <wp:lineTo x="-4944" y="19128"/>
                <wp:lineTo x="-4461" y="23896"/>
                <wp:lineTo x="-3566" y="23735"/>
                <wp:lineTo x="15829" y="24183"/>
                <wp:lineTo x="16113" y="24739"/>
                <wp:lineTo x="21925" y="23691"/>
                <wp:lineTo x="22088" y="23054"/>
                <wp:lineTo x="22843" y="19277"/>
                <wp:lineTo x="22703" y="4432"/>
                <wp:lineTo x="22333" y="-3695"/>
                <wp:lineTo x="15028" y="-3895"/>
                <wp:lineTo x="1108" y="-1992"/>
                <wp:lineTo x="-1351" y="-1549"/>
              </wp:wrapPolygon>
            </wp:wrapThrough>
            <wp:docPr id="17"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laceholder-base---neutral.png"/>
                    <pic:cNvPicPr/>
                  </pic:nvPicPr>
                  <pic:blipFill>
                    <a:blip r:embed="rId19">
                      <a:extLst>
                        <a:ext uri="{28A0092B-C50C-407E-A947-70E740481C1C}">
                          <a14:useLocalDpi xmlns:a14="http://schemas.microsoft.com/office/drawing/2010/main" val="0"/>
                        </a:ext>
                      </a:extLst>
                    </a:blip>
                    <a:stretch>
                      <a:fillRect/>
                    </a:stretch>
                  </pic:blipFill>
                  <pic:spPr bwMode="auto">
                    <a:xfrm rot="462172">
                      <a:off x="0" y="0"/>
                      <a:ext cx="2432050" cy="182435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 uri="{FAA26D3D-D897-4be2-8F04-BA451C77F1D7}">
                        <ma14:placeholderFlag xmlns:ma14="http://schemas.microsoft.com/office/mac/drawingml/2011/main" val="1"/>
                      </a:ext>
                    </a:extLst>
                  </pic:spPr>
                </pic:pic>
              </a:graphicData>
            </a:graphic>
            <wp14:sizeRelH relativeFrom="margin">
              <wp14:pctWidth>0</wp14:pctWidth>
            </wp14:sizeRelH>
            <wp14:sizeRelV relativeFrom="margin">
              <wp14:pctHeight>0</wp14:pctHeight>
            </wp14:sizeRelV>
          </wp:anchor>
        </w:drawing>
      </w:r>
      <w:bookmarkStart w:id="0" w:name="_GoBack"/>
      <w:bookmarkEnd w:id="0"/>
      <w:r w:rsidR="00F346A0">
        <w:br w:type="page"/>
      </w:r>
      <w:r w:rsidR="005C20C1">
        <w:rPr>
          <w:noProof/>
        </w:rPr>
        <w:lastRenderedPageBreak/>
        <mc:AlternateContent>
          <mc:Choice Requires="wps">
            <w:drawing>
              <wp:anchor distT="0" distB="0" distL="114300" distR="114300" simplePos="0" relativeHeight="251700224" behindDoc="0" locked="0" layoutInCell="1" allowOverlap="1" wp14:anchorId="33E0CF20" wp14:editId="70BDA149">
                <wp:simplePos x="0" y="0"/>
                <wp:positionH relativeFrom="page">
                  <wp:posOffset>136525</wp:posOffset>
                </wp:positionH>
                <wp:positionV relativeFrom="page">
                  <wp:posOffset>1285240</wp:posOffset>
                </wp:positionV>
                <wp:extent cx="4707255" cy="320040"/>
                <wp:effectExtent l="0" t="0" r="0" b="10160"/>
                <wp:wrapTight wrapText="bothSides">
                  <wp:wrapPolygon edited="0">
                    <wp:start x="117" y="0"/>
                    <wp:lineTo x="117" y="20571"/>
                    <wp:lineTo x="21329" y="20571"/>
                    <wp:lineTo x="21329" y="0"/>
                    <wp:lineTo x="117" y="0"/>
                  </wp:wrapPolygon>
                </wp:wrapTight>
                <wp:docPr id="10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725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94FC702" w14:textId="6252A463" w:rsidR="005C20C1" w:rsidRPr="00FF41B5" w:rsidRDefault="005C20C1">
                            <w:pPr>
                              <w:pStyle w:val="berschrift1"/>
                              <w:jc w:val="right"/>
                              <w:rPr>
                                <w:color w:val="AE912B" w:themeColor="background2" w:themeShade="80"/>
                              </w:rPr>
                            </w:pPr>
                            <w:r w:rsidRPr="00FF41B5">
                              <w:rPr>
                                <w:color w:val="AE912B" w:themeColor="background2" w:themeShade="80"/>
                              </w:rPr>
                              <w:t>Paco</w:t>
                            </w:r>
                            <w:r>
                              <w:rPr>
                                <w:color w:val="AE912B" w:themeColor="background2" w:themeShade="80"/>
                              </w:rPr>
                              <w:t xml:space="preserve"> Picasso</w:t>
                            </w:r>
                            <w:r w:rsidRPr="00FF41B5">
                              <w:rPr>
                                <w:color w:val="AE912B" w:themeColor="background2" w:themeShade="80"/>
                              </w:rPr>
                              <w:t xml:space="preserve"> vom </w:t>
                            </w:r>
                            <w:proofErr w:type="spellStart"/>
                            <w:r w:rsidRPr="00FF41B5">
                              <w:rPr>
                                <w:color w:val="AE912B" w:themeColor="background2" w:themeShade="80"/>
                              </w:rPr>
                              <w:t>Wintersteiner</w:t>
                            </w:r>
                            <w:proofErr w:type="spellEnd"/>
                            <w:r w:rsidRPr="00FF41B5">
                              <w:rPr>
                                <w:color w:val="AE912B" w:themeColor="background2" w:themeShade="80"/>
                              </w:rPr>
                              <w:t xml:space="preserve"> Hofgarten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40" type="#_x0000_t202" style="position:absolute;left:0;text-align:left;margin-left:10.75pt;margin-top:101.2pt;width:370.65pt;height:25.2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" filled="f" stroked="f">
                <v:textbox inset=",0,,0">
                  <w:txbxContent>
                    <w:p w14:paraId="394FC702" w14:textId="6252A463" w:rsidR="005C20C1" w:rsidRPr="00FF41B5" w:rsidRDefault="005C20C1">
                      <w:pPr>
                        <w:pStyle w:val="berschrift1"/>
                        <w:jc w:val="right"/>
                        <w:rPr>
                          <w:color w:val="AE912B" w:themeColor="background2" w:themeShade="80"/>
                        </w:rPr>
                      </w:pPr>
                      <w:r w:rsidRPr="00FF41B5">
                        <w:rPr>
                          <w:color w:val="AE912B" w:themeColor="background2" w:themeShade="80"/>
                        </w:rPr>
                        <w:t>Paco</w:t>
                      </w:r>
                      <w:r>
                        <w:rPr>
                          <w:color w:val="AE912B" w:themeColor="background2" w:themeShade="80"/>
                        </w:rPr>
                        <w:t xml:space="preserve"> Picasso</w:t>
                      </w:r>
                      <w:r w:rsidRPr="00FF41B5">
                        <w:rPr>
                          <w:color w:val="AE912B" w:themeColor="background2" w:themeShade="80"/>
                        </w:rPr>
                        <w:t xml:space="preserve"> vom </w:t>
                      </w:r>
                      <w:proofErr w:type="spellStart"/>
                      <w:r w:rsidRPr="00FF41B5">
                        <w:rPr>
                          <w:color w:val="AE912B" w:themeColor="background2" w:themeShade="80"/>
                        </w:rPr>
                        <w:t>Wintersteiner</w:t>
                      </w:r>
                      <w:proofErr w:type="spellEnd"/>
                      <w:r w:rsidRPr="00FF41B5">
                        <w:rPr>
                          <w:color w:val="AE912B" w:themeColor="background2" w:themeShade="80"/>
                        </w:rPr>
                        <w:t xml:space="preserve"> Hofgarten</w:t>
                      </w:r>
                    </w:p>
                  </w:txbxContent>
                </v:textbox>
                <w10:wrap type="tight" anchorx="page" anchory="page"/>
              </v:shape>
            </w:pict>
          </mc:Fallback>
        </mc:AlternateContent>
      </w:r>
      <w:r w:rsidR="005C20C1">
        <w:rPr>
          <w:noProof/>
        </w:rPr>
        <mc:AlternateContent>
          <mc:Choice Requires="wps">
            <w:drawing>
              <wp:anchor distT="0" distB="0" distL="114300" distR="114300" simplePos="0" relativeHeight="251701248" behindDoc="0" locked="0" layoutInCell="0" allowOverlap="1" wp14:anchorId="315BA16F" wp14:editId="095D7C33">
                <wp:simplePos x="0" y="0"/>
                <wp:positionH relativeFrom="page">
                  <wp:posOffset>875665</wp:posOffset>
                </wp:positionH>
                <wp:positionV relativeFrom="page">
                  <wp:posOffset>1666240</wp:posOffset>
                </wp:positionV>
                <wp:extent cx="3968115" cy="1864360"/>
                <wp:effectExtent l="0" t="0" r="0" b="15240"/>
                <wp:wrapTight wrapText="bothSides">
                  <wp:wrapPolygon edited="0">
                    <wp:start x="138" y="0"/>
                    <wp:lineTo x="138" y="21482"/>
                    <wp:lineTo x="21292" y="21482"/>
                    <wp:lineTo x="21292" y="0"/>
                    <wp:lineTo x="138" y="0"/>
                  </wp:wrapPolygon>
                </wp:wrapTight>
                <wp:docPr id="108"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115" cy="1864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600C7E6D" w14:textId="1F483BAF" w:rsidR="005C20C1" w:rsidRDefault="005C20C1" w:rsidP="00BC18A9">
                            <w:pPr>
                              <w:jc w:val="right"/>
                            </w:pPr>
                            <w:r>
                              <w:t>Paco hatte die kürzeste Anreise, einmal um die Ecke laufen. Seine Menschen haben den großen Platz organisiert.                                   Bei Paco und Pina war die Verbundenheit durch die bisherigen Treffen deutlich spürbar, das Rudelverhalten hat es den anderen nicht leicht gemacht.</w:t>
                            </w:r>
                          </w:p>
                          <w:p w14:paraId="5A5B0EE9" w14:textId="4822DE0B" w:rsidR="005C20C1" w:rsidRDefault="005C20C1">
                            <w:pPr>
                              <w:jc w:val="right"/>
                            </w:pPr>
                            <w:r>
                              <w:t xml:space="preserve">Paco ist ein großer, treuer, liebevoller, eleganter Schönling. Seine Marken sind besonders gut ausgeprägt, er ist sportlich, selbstbewusst und trägt seine Eigenschaften erhobenen Hauptes.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41" type="#_x0000_t202" style="position:absolute;left:0;text-align:left;margin-left:68.95pt;margin-top:131.2pt;width:312.45pt;height:146.8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" mv:complextextbox="1" o:allowincell="f" filled="f" stroked="f">
                <v:textbox inset=",0,,0">
                  <w:txbxContent>
                    <w:p w14:paraId="600C7E6D" w14:textId="1F483BAF" w:rsidR="005C20C1" w:rsidRDefault="005C20C1" w:rsidP="00BC18A9">
                      <w:pPr>
                        <w:jc w:val="right"/>
                      </w:pPr>
                      <w:r>
                        <w:t>Paco hatte die kürzeste Anreise, einmal um die Ecke laufen. Seine Menschen haben den großen Platz organisiert.                                   Bei Paco und Pina war die Verbundenheit durch die bisherigen Treffen deutlich spürbar, das Rudelverhalten hat es den anderen nicht leicht gemacht.</w:t>
                      </w:r>
                    </w:p>
                    <w:p w14:paraId="5A5B0EE9" w14:textId="4822DE0B" w:rsidR="005C20C1" w:rsidRDefault="005C20C1">
                      <w:pPr>
                        <w:jc w:val="right"/>
                      </w:pPr>
                      <w:r>
                        <w:t xml:space="preserve">Paco ist ein großer, treuer, liebevoller, eleganter Schönling. Seine Marken sind besonders gut ausgeprägt, er ist sportlich, selbstbewusst und trägt seine Eigenschaften erhobenen Hauptes.   </w:t>
                      </w:r>
                    </w:p>
                  </w:txbxContent>
                </v:textbox>
                <w10:wrap type="tight" anchorx="page" anchory="page"/>
              </v:shape>
            </w:pict>
          </mc:Fallback>
        </mc:AlternateContent>
      </w:r>
      <w:r w:rsidR="005C20C1">
        <w:rPr>
          <w:noProof/>
        </w:rPr>
        <w:drawing>
          <wp:anchor distT="0" distB="0" distL="114300" distR="114300" simplePos="0" relativeHeight="251692032" behindDoc="0" locked="0" layoutInCell="1" allowOverlap="1" wp14:anchorId="0FD06C86" wp14:editId="0EE5A56C">
            <wp:simplePos x="0" y="0"/>
            <wp:positionH relativeFrom="page">
              <wp:posOffset>5372100</wp:posOffset>
            </wp:positionH>
            <wp:positionV relativeFrom="page">
              <wp:posOffset>1294765</wp:posOffset>
            </wp:positionV>
            <wp:extent cx="1552575" cy="1828800"/>
            <wp:effectExtent l="584200" t="279400" r="301625" b="330200"/>
            <wp:wrapThrough wrapText="bothSides">
              <wp:wrapPolygon edited="0">
                <wp:start x="-1923" y="-1468"/>
                <wp:lineTo x="-1647" y="18655"/>
                <wp:lineTo x="-6504" y="19454"/>
                <wp:lineTo x="-5495" y="23872"/>
                <wp:lineTo x="-4387" y="23995"/>
                <wp:lineTo x="15086" y="24151"/>
                <wp:lineTo x="15568" y="24683"/>
                <wp:lineTo x="22159" y="23599"/>
                <wp:lineTo x="22372" y="22952"/>
                <wp:lineTo x="23087" y="19779"/>
                <wp:lineTo x="23019" y="19484"/>
                <wp:lineTo x="23331" y="14544"/>
                <wp:lineTo x="23260" y="4777"/>
                <wp:lineTo x="22619" y="-2758"/>
                <wp:lineTo x="12435" y="-3220"/>
                <wp:lineTo x="852" y="-1925"/>
                <wp:lineTo x="-1923" y="-1468"/>
              </wp:wrapPolygon>
            </wp:wrapThrough>
            <wp:docPr id="18"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laceholder-base---neutral.png"/>
                    <pic:cNvPicPr/>
                  </pic:nvPicPr>
                  <pic:blipFill>
                    <a:blip r:embed="rId20">
                      <a:extLst>
                        <a:ext uri="{28A0092B-C50C-407E-A947-70E740481C1C}">
                          <a14:useLocalDpi xmlns:a14="http://schemas.microsoft.com/office/drawing/2010/main" val="0"/>
                        </a:ext>
                      </a:extLst>
                    </a:blip>
                    <a:stretch>
                      <a:fillRect/>
                    </a:stretch>
                  </pic:blipFill>
                  <pic:spPr bwMode="auto">
                    <a:xfrm rot="658323">
                      <a:off x="0" y="0"/>
                      <a:ext cx="1552575" cy="182880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 uri="{FAA26D3D-D897-4be2-8F04-BA451C77F1D7}">
                        <ma14:placeholderFlag xmlns:ma14="http://schemas.microsoft.com/office/mac/drawingml/2011/main" val="1"/>
                      </a:ext>
                    </a:extLst>
                  </pic:spPr>
                </pic:pic>
              </a:graphicData>
            </a:graphic>
            <wp14:sizeRelH relativeFrom="margin">
              <wp14:pctWidth>0</wp14:pctWidth>
            </wp14:sizeRelH>
            <wp14:sizeRelV relativeFrom="margin">
              <wp14:pctHeight>0</wp14:pctHeight>
            </wp14:sizeRelV>
          </wp:anchor>
        </w:drawing>
      </w:r>
      <w:r w:rsidR="00494AE0">
        <w:rPr>
          <w:noProof/>
        </w:rPr>
        <mc:AlternateContent>
          <mc:Choice Requires="wps">
            <w:drawing>
              <wp:anchor distT="0" distB="0" distL="114300" distR="114300" simplePos="0" relativeHeight="251702272" behindDoc="0" locked="0" layoutInCell="1" allowOverlap="1" wp14:anchorId="5919C7C9" wp14:editId="1FAD500A">
                <wp:simplePos x="0" y="0"/>
                <wp:positionH relativeFrom="page">
                  <wp:posOffset>3200400</wp:posOffset>
                </wp:positionH>
                <wp:positionV relativeFrom="page">
                  <wp:posOffset>3886200</wp:posOffset>
                </wp:positionV>
                <wp:extent cx="3884295" cy="320040"/>
                <wp:effectExtent l="0" t="0" r="0" b="10160"/>
                <wp:wrapTight wrapText="bothSides">
                  <wp:wrapPolygon edited="0">
                    <wp:start x="141" y="0"/>
                    <wp:lineTo x="141" y="20571"/>
                    <wp:lineTo x="21328" y="20571"/>
                    <wp:lineTo x="21328" y="0"/>
                    <wp:lineTo x="141" y="0"/>
                  </wp:wrapPolygon>
                </wp:wrapTight>
                <wp:docPr id="109"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429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28794A3" w14:textId="77777777" w:rsidR="005C20C1" w:rsidRPr="00FF41B5" w:rsidRDefault="005C20C1">
                            <w:pPr>
                              <w:pStyle w:val="berschrift1"/>
                              <w:rPr>
                                <w:color w:val="AE912B" w:themeColor="background2" w:themeShade="80"/>
                              </w:rPr>
                            </w:pPr>
                            <w:r w:rsidRPr="00FF41B5">
                              <w:rPr>
                                <w:color w:val="AE912B" w:themeColor="background2" w:themeShade="80"/>
                              </w:rPr>
                              <w:t xml:space="preserve">Pepper vom </w:t>
                            </w:r>
                            <w:proofErr w:type="spellStart"/>
                            <w:r w:rsidRPr="00FF41B5">
                              <w:rPr>
                                <w:color w:val="AE912B" w:themeColor="background2" w:themeShade="80"/>
                              </w:rPr>
                              <w:t>Wintersteiner</w:t>
                            </w:r>
                            <w:proofErr w:type="spellEnd"/>
                            <w:r w:rsidRPr="00FF41B5">
                              <w:rPr>
                                <w:color w:val="AE912B" w:themeColor="background2" w:themeShade="80"/>
                              </w:rPr>
                              <w:t xml:space="preserve"> Hofgarten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42" type="#_x0000_t202" style="position:absolute;left:0;text-align:left;margin-left:252pt;margin-top:306pt;width:305.85pt;height:25.2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" filled="f" stroked="f">
                <v:textbox inset=",0,,0">
                  <w:txbxContent>
                    <w:p w14:paraId="328794A3" w14:textId="77777777" w:rsidR="005C20C1" w:rsidRPr="00FF41B5" w:rsidRDefault="005C20C1">
                      <w:pPr>
                        <w:pStyle w:val="berschrift1"/>
                        <w:rPr>
                          <w:color w:val="AE912B" w:themeColor="background2" w:themeShade="80"/>
                        </w:rPr>
                      </w:pPr>
                      <w:r w:rsidRPr="00FF41B5">
                        <w:rPr>
                          <w:color w:val="AE912B" w:themeColor="background2" w:themeShade="80"/>
                        </w:rPr>
                        <w:t xml:space="preserve">Pepper vom </w:t>
                      </w:r>
                      <w:proofErr w:type="spellStart"/>
                      <w:r w:rsidRPr="00FF41B5">
                        <w:rPr>
                          <w:color w:val="AE912B" w:themeColor="background2" w:themeShade="80"/>
                        </w:rPr>
                        <w:t>Wintersteiner</w:t>
                      </w:r>
                      <w:proofErr w:type="spellEnd"/>
                      <w:r w:rsidRPr="00FF41B5">
                        <w:rPr>
                          <w:color w:val="AE912B" w:themeColor="background2" w:themeShade="80"/>
                        </w:rPr>
                        <w:t xml:space="preserve"> Hofgarten</w:t>
                      </w:r>
                    </w:p>
                  </w:txbxContent>
                </v:textbox>
                <w10:wrap type="tight" anchorx="page" anchory="page"/>
              </v:shape>
            </w:pict>
          </mc:Fallback>
        </mc:AlternateContent>
      </w:r>
      <w:r w:rsidR="00E707EA">
        <w:rPr>
          <w:noProof/>
        </w:rPr>
        <w:drawing>
          <wp:anchor distT="0" distB="0" distL="114300" distR="114300" simplePos="0" relativeHeight="251717632" behindDoc="0" locked="0" layoutInCell="1" allowOverlap="1" wp14:anchorId="4BA34DB3" wp14:editId="738D08B9">
            <wp:simplePos x="0" y="0"/>
            <wp:positionH relativeFrom="page">
              <wp:posOffset>4756150</wp:posOffset>
            </wp:positionH>
            <wp:positionV relativeFrom="page">
              <wp:posOffset>7202805</wp:posOffset>
            </wp:positionV>
            <wp:extent cx="1962785" cy="1319530"/>
            <wp:effectExtent l="533400" t="330200" r="247015" b="382270"/>
            <wp:wrapThrough wrapText="bothSides">
              <wp:wrapPolygon edited="0">
                <wp:start x="-1718" y="-1879"/>
                <wp:lineTo x="-1425" y="12469"/>
                <wp:lineTo x="-2520" y="12808"/>
                <wp:lineTo x="-1609" y="19321"/>
                <wp:lineTo x="-4893" y="20337"/>
                <wp:lineTo x="-3435" y="26681"/>
                <wp:lineTo x="17168" y="24978"/>
                <wp:lineTo x="17556" y="25708"/>
                <wp:lineTo x="21935" y="24353"/>
                <wp:lineTo x="22094" y="23454"/>
                <wp:lineTo x="22894" y="18960"/>
                <wp:lineTo x="22568" y="-1748"/>
                <wp:lineTo x="22055" y="-5412"/>
                <wp:lineTo x="11805" y="-5214"/>
                <wp:lineTo x="471" y="-2556"/>
                <wp:lineTo x="-1718" y="-1879"/>
              </wp:wrapPolygon>
            </wp:wrapThrough>
            <wp:docPr id="30"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Macintosh SSD:Users:lisaglendenberg:Pictures:Fotos-Mediathek.photoslibrary:resources:proxies:derivatives:22:00:22ef:UNADJUSTEDNONRAW_thumb_22ef.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30652" r="33855" b="10049"/>
                    <a:stretch/>
                  </pic:blipFill>
                  <pic:spPr bwMode="auto">
                    <a:xfrm rot="704932">
                      <a:off x="0" y="0"/>
                      <a:ext cx="1962785" cy="1319530"/>
                    </a:xfrm>
                    <a:prstGeom prst="rect">
                      <a:avLst/>
                    </a:prstGeom>
                    <a:ln w="127000" cap="rnd" cmpd="sng" algn="ctr">
                      <a:solidFill>
                        <a:srgbClr val="FFFFFF"/>
                      </a:solidFill>
                      <a:prstDash val="solid"/>
                      <a:round/>
                      <a:headEnd type="none" w="med" len="med"/>
                      <a:tailEnd type="none" w="med" len="med"/>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07EA">
        <w:rPr>
          <w:noProof/>
        </w:rPr>
        <mc:AlternateContent>
          <mc:Choice Requires="wps">
            <w:drawing>
              <wp:anchor distT="0" distB="0" distL="114300" distR="114300" simplePos="0" relativeHeight="251703296" behindDoc="0" locked="0" layoutInCell="0" allowOverlap="1" wp14:anchorId="5FA489DC" wp14:editId="263CF1B2">
                <wp:simplePos x="0" y="0"/>
                <wp:positionH relativeFrom="page">
                  <wp:posOffset>3200400</wp:posOffset>
                </wp:positionH>
                <wp:positionV relativeFrom="page">
                  <wp:posOffset>4229100</wp:posOffset>
                </wp:positionV>
                <wp:extent cx="3593465" cy="1788160"/>
                <wp:effectExtent l="0" t="0" r="0" b="15240"/>
                <wp:wrapTight wrapText="bothSides">
                  <wp:wrapPolygon edited="0">
                    <wp:start x="153" y="0"/>
                    <wp:lineTo x="153" y="21477"/>
                    <wp:lineTo x="21222" y="21477"/>
                    <wp:lineTo x="21222" y="0"/>
                    <wp:lineTo x="153" y="0"/>
                  </wp:wrapPolygon>
                </wp:wrapTight>
                <wp:docPr id="110"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3465" cy="1788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0665E890" w14:textId="77777777" w:rsidR="005C20C1" w:rsidRDefault="005C20C1">
                            <w:r>
                              <w:t>Mit seinen Menschen ist Pepper aus Stendal angereist. Sein Rufname ist Diego.</w:t>
                            </w:r>
                          </w:p>
                          <w:p w14:paraId="5B67D6FD" w14:textId="77777777" w:rsidR="005C20C1" w:rsidRDefault="005C20C1">
                            <w:r>
                              <w:t xml:space="preserve">Diego ist ein beeindruckender kräftiger Kuschelbär, der sehr selbstbewusst auf uns zuging und sich besonders gut mit Polly verstand. </w:t>
                            </w:r>
                          </w:p>
                          <w:p w14:paraId="2806B3C6" w14:textId="39AF84AC" w:rsidR="005C20C1" w:rsidRDefault="005C20C1">
                            <w:r>
                              <w:t>Er ist ein Sonnenschein der sehr agil aber auch ausgeglichen ist und es liebt zu spielen. Streicheleinheiten mag er natürlich ebenfalls gern.</w:t>
                            </w:r>
                          </w:p>
                          <w:p w14:paraId="242B84E7" w14:textId="77777777" w:rsidR="005C20C1" w:rsidRDefault="005C20C1"/>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43" type="#_x0000_t202" style="position:absolute;left:0;text-align:left;margin-left:252pt;margin-top:333pt;width:282.95pt;height:140.8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" mv:complextextbox="1" o:allowincell="f" filled="f" stroked="f">
                <v:textbox inset=",0,,0">
                  <w:txbxContent>
                    <w:p w14:paraId="0665E890" w14:textId="77777777" w:rsidR="005C20C1" w:rsidRDefault="005C20C1">
                      <w:r>
                        <w:t>Mit seinen Menschen ist Pepper aus Stendal angereist. Sein Rufname ist Diego.</w:t>
                      </w:r>
                    </w:p>
                    <w:p w14:paraId="5B67D6FD" w14:textId="77777777" w:rsidR="005C20C1" w:rsidRDefault="005C20C1">
                      <w:r>
                        <w:t xml:space="preserve">Diego ist ein beeindruckender kräftiger Kuschelbär, der sehr selbstbewusst auf uns zuging und sich besonders gut mit Polly verstand. </w:t>
                      </w:r>
                    </w:p>
                    <w:p w14:paraId="2806B3C6" w14:textId="39AF84AC" w:rsidR="005C20C1" w:rsidRDefault="005C20C1">
                      <w:r>
                        <w:t>Er ist ein Sonnenschein der sehr agil aber auch ausgeglichen ist und es liebt zu spielen. Streicheleinheiten mag er natürlich ebenfalls gern.</w:t>
                      </w:r>
                    </w:p>
                    <w:p w14:paraId="242B84E7" w14:textId="77777777" w:rsidR="005C20C1" w:rsidRDefault="005C20C1"/>
                  </w:txbxContent>
                </v:textbox>
                <w10:wrap type="tight" anchorx="page" anchory="page"/>
              </v:shape>
            </w:pict>
          </mc:Fallback>
        </mc:AlternateContent>
      </w:r>
      <w:r w:rsidR="00F07025">
        <w:rPr>
          <w:noProof/>
        </w:rPr>
        <mc:AlternateContent>
          <mc:Choice Requires="wpg">
            <w:drawing>
              <wp:anchor distT="0" distB="0" distL="114300" distR="114300" simplePos="0" relativeHeight="251705344" behindDoc="0" locked="0" layoutInCell="1" allowOverlap="1" wp14:anchorId="361727A2" wp14:editId="23BB6ED9">
                <wp:simplePos x="0" y="0"/>
                <wp:positionH relativeFrom="page">
                  <wp:posOffset>571500</wp:posOffset>
                </wp:positionH>
                <wp:positionV relativeFrom="page">
                  <wp:posOffset>7678420</wp:posOffset>
                </wp:positionV>
                <wp:extent cx="3761740" cy="894080"/>
                <wp:effectExtent l="0" t="0" r="0" b="20320"/>
                <wp:wrapThrough wrapText="bothSides">
                  <wp:wrapPolygon edited="0">
                    <wp:start x="146" y="0"/>
                    <wp:lineTo x="146" y="21477"/>
                    <wp:lineTo x="21294" y="21477"/>
                    <wp:lineTo x="21294" y="0"/>
                    <wp:lineTo x="146" y="0"/>
                  </wp:wrapPolygon>
                </wp:wrapThrough>
                <wp:docPr id="31" name="Gruppierung 31"/>
                <wp:cNvGraphicFramePr/>
                <a:graphic xmlns:a="http://schemas.openxmlformats.org/drawingml/2006/main">
                  <a:graphicData uri="http://schemas.microsoft.com/office/word/2010/wordprocessingGroup">
                    <wpg:wgp>
                      <wpg:cNvGrpSpPr/>
                      <wpg:grpSpPr>
                        <a:xfrm>
                          <a:off x="0" y="0"/>
                          <a:ext cx="3761740" cy="894080"/>
                          <a:chOff x="0" y="0"/>
                          <a:chExt cx="3761740" cy="894080"/>
                        </a:xfrm>
                        <a:extLst>
                          <a:ext uri="{0CCBE362-F206-4b92-989A-16890622DB6E}">
                            <ma14:wrappingTextBoxFlag xmlns:ma14="http://schemas.microsoft.com/office/mac/drawingml/2011/main" val="1"/>
                          </a:ext>
                        </a:extLst>
                      </wpg:grpSpPr>
                      <wps:wsp>
                        <wps:cNvPr id="112" name="Text Box 55"/>
                        <wps:cNvSpPr txBox="1">
                          <a:spLocks noChangeArrowheads="1"/>
                        </wps:cNvSpPr>
                        <wps:spPr bwMode="auto">
                          <a:xfrm>
                            <a:off x="0" y="0"/>
                            <a:ext cx="3761740" cy="894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12" name="Textfeld 12"/>
                        <wps:cNvSpPr txBox="1"/>
                        <wps:spPr>
                          <a:xfrm>
                            <a:off x="91440" y="0"/>
                            <a:ext cx="3578860" cy="178435"/>
                          </a:xfrm>
                          <a:prstGeom prst="rect">
                            <a:avLst/>
                          </a:prstGeom>
                          <a:noFill/>
                          <a:ln>
                            <a:noFill/>
                          </a:ln>
                          <a:effectLst/>
                          <a:extLst>
                            <a:ext uri="{C572A759-6A51-4108-AA02-DFA0A04FC94B}">
                              <ma14:wrappingTextBoxFlag xmlns:ma14="http://schemas.microsoft.com/office/mac/drawingml/2011/main"/>
                            </a:ext>
                          </a:extLst>
                        </wps:spPr>
                        <wps:txbx id="19">
                          <w:txbxContent>
                            <w:p w14:paraId="68AD28C8" w14:textId="06051F83" w:rsidR="005C20C1" w:rsidRDefault="005C20C1">
                              <w:pPr>
                                <w:jc w:val="right"/>
                              </w:pPr>
                              <w:r>
                                <w:t xml:space="preserve">Als Wachhund begleitete </w:t>
                              </w:r>
                              <w:proofErr w:type="spellStart"/>
                              <w:r>
                                <w:t>Taskan</w:t>
                              </w:r>
                              <w:proofErr w:type="spellEnd"/>
                              <w:r>
                                <w:t xml:space="preserve"> seine Pina. </w:t>
                              </w:r>
                              <w:proofErr w:type="spellStart"/>
                              <w:r>
                                <w:t>Taskan</w:t>
                              </w:r>
                              <w:proofErr w:type="spellEnd"/>
                              <w:r>
                                <w:t xml:space="preserve"> war mit stolzen 10 Jahren der Erfahrenste in der Runde. Seine Aufgabe nahm er sehr ernst, allerdings ging ihm das junge Gemüse nach einiger Zeit ziemlich auf die Nerven...kleiner Groll!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 name="Textfeld 13"/>
                        <wps:cNvSpPr txBox="1"/>
                        <wps:spPr>
                          <a:xfrm>
                            <a:off x="91440" y="177165"/>
                            <a:ext cx="3578860" cy="177800"/>
                          </a:xfrm>
                          <a:prstGeom prst="rect">
                            <a:avLst/>
                          </a:prstGeom>
                          <a:noFill/>
                          <a:ln>
                            <a:noFill/>
                          </a:ln>
                          <a:effectLst/>
                          <a:extLst>
                            <a:ext uri="{C572A759-6A51-4108-AA02-DFA0A04FC94B}">
                              <ma14:wrappingTextBoxFlag xmlns:ma14="http://schemas.microsoft.com/office/mac/drawingml/2011/main"/>
                            </a:ext>
                          </a:extLst>
                        </wps:spPr>
                        <wps:linkedTxbx id="19"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 name="Textfeld 23"/>
                        <wps:cNvSpPr txBox="1"/>
                        <wps:spPr>
                          <a:xfrm>
                            <a:off x="91440" y="353695"/>
                            <a:ext cx="3445510" cy="178435"/>
                          </a:xfrm>
                          <a:prstGeom prst="rect">
                            <a:avLst/>
                          </a:prstGeom>
                          <a:noFill/>
                          <a:ln>
                            <a:noFill/>
                          </a:ln>
                          <a:effectLst/>
                          <a:extLst>
                            <a:ext uri="{C572A759-6A51-4108-AA02-DFA0A04FC94B}">
                              <ma14:wrappingTextBoxFlag xmlns:ma14="http://schemas.microsoft.com/office/mac/drawingml/2011/main"/>
                            </a:ext>
                          </a:extLst>
                        </wps:spPr>
                        <wps:linkedTxbx id="19"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 name="Textfeld 24"/>
                        <wps:cNvSpPr txBox="1"/>
                        <wps:spPr>
                          <a:xfrm>
                            <a:off x="91440" y="530860"/>
                            <a:ext cx="3453765" cy="305435"/>
                          </a:xfrm>
                          <a:prstGeom prst="rect">
                            <a:avLst/>
                          </a:prstGeom>
                          <a:noFill/>
                          <a:ln>
                            <a:noFill/>
                          </a:ln>
                          <a:effectLst/>
                          <a:extLst>
                            <a:ext uri="{C572A759-6A51-4108-AA02-DFA0A04FC94B}">
                              <ma14:wrappingTextBoxFlag xmlns:ma14="http://schemas.microsoft.com/office/mac/drawingml/2011/main"/>
                            </a:ext>
                          </a:extLst>
                        </wps:spPr>
                        <wps:linkedTxbx id="19"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uppierung 31" o:spid="_x0000_s1044" style="position:absolute;left:0;text-align:left;margin-left:45pt;margin-top:604.6pt;width:296.2pt;height:70.4pt;z-index:251705344;mso-position-horizontal-relative:page;mso-position-vertical-relative:page" coordsize="3761740,8940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" mv:complextextbox="1">
                <v:shape id="_x0000_s1045" type="#_x0000_t202" style="position:absolute;width:3761740;height:8940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cDAYwwAA&#10;ANwAAAAPAAAAZHJzL2Rvd25yZXYueG1sRE9Na8JAEL0X+h+WKfTWbPTQlphVghBQqGBVPI/ZMRvM&#10;zibZrcb++m6h0Ns83ufki9G24kqDbxwrmCQpCOLK6YZrBYd9+fIOwgdkja1jUnAnD4v540OOmXY3&#10;/qTrLtQihrDPUIEJocuk9JUhiz5xHXHkzm6wGCIcaqkHvMVw28ppmr5Kiw3HBoMdLQ1Vl92XVbDZ&#10;nvrvdeptW4SyfCu2/cf52Cv1/DQWMxCBxvAv/nOvdJw/mcLvM/ECOf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kcDAYwwAAANwAAAAPAAAAAAAAAAAAAAAAAJcCAABkcnMvZG93&#10;bnJldi54bWxQSwUGAAAAAAQABAD1AAAAhwMAAAAA&#10;" mv:complextextbox="1" filled="f" stroked="f">
                  <v:textbox inset=",0,,0"/>
                </v:shape>
                <v:shape id="Textfeld 12" o:spid="_x0000_s1046" type="#_x0000_t202" style="position:absolute;left:91440;width:3578860;height:178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p5lbwQAA&#10;ANsAAAAPAAAAZHJzL2Rvd25yZXYueG1sRE9Ni8IwEL0L+x/CLOxNUz2Ido0isoIgLNZ68DjbjG2w&#10;mXSbqPXfG0HwNo/3ObNFZ2txpdYbxwqGgwQEceG04VLBIV/3JyB8QNZYOyYFd/KwmH/0Zphqd+OM&#10;rvtQihjCPkUFVQhNKqUvKrLoB64hjtzJtRZDhG0pdYu3GG5rOUqSsbRoODZU2NCqouK8v1gFyyNn&#10;P+b/92+XnTKT59OEt+OzUl+f3fIbRKAuvMUv90bH+SN4/hIPkPM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qeZW8EAAADbAAAADwAAAAAAAAAAAAAAAACXAgAAZHJzL2Rvd25y&#10;ZXYueG1sUEsFBgAAAAAEAAQA9QAAAIUDAAAAAA==&#10;" filled="f" stroked="f">
                  <v:textbox style="mso-next-textbox:#Textfeld 13" inset="0,0,0,0">
                    <w:txbxContent>
                      <w:p w14:paraId="68AD28C8" w14:textId="06051F83" w:rsidR="005C20C1" w:rsidRDefault="005C20C1">
                        <w:pPr>
                          <w:jc w:val="right"/>
                        </w:pPr>
                        <w:r>
                          <w:t xml:space="preserve">Als Wachhund begleitete </w:t>
                        </w:r>
                        <w:proofErr w:type="spellStart"/>
                        <w:r>
                          <w:t>Taskan</w:t>
                        </w:r>
                        <w:proofErr w:type="spellEnd"/>
                        <w:r>
                          <w:t xml:space="preserve"> seine Pina. </w:t>
                        </w:r>
                        <w:proofErr w:type="spellStart"/>
                        <w:r>
                          <w:t>Taskan</w:t>
                        </w:r>
                        <w:proofErr w:type="spellEnd"/>
                        <w:r>
                          <w:t xml:space="preserve"> war mit stolzen 10 Jahren der Erfahrenste in der Runde. Seine Aufgabe nahm er sehr ernst, allerdings ging ihm das junge Gemüse nach einiger Zeit ziemlich auf die Nerven...kleiner Groll!</w:t>
                        </w:r>
                      </w:p>
                    </w:txbxContent>
                  </v:textbox>
                </v:shape>
                <v:shape id="Textfeld 13" o:spid="_x0000_s1047" type="#_x0000_t202" style="position:absolute;left:91440;top:177165;width:3578860;height:177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6zzAwQAA&#10;ANsAAAAPAAAAZHJzL2Rvd25yZXYueG1sRE9Ni8IwEL0v+B/CCN7W1B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5es8wMEAAADbAAAADwAAAAAAAAAAAAAAAACXAgAAZHJzL2Rvd25y&#10;ZXYueG1sUEsFBgAAAAAEAAQA9QAAAIUDAAAAAA==&#10;" filled="f" stroked="f">
                  <v:textbox style="mso-next-textbox:#Textfeld 23" inset="0,0,0,0">
                    <w:txbxContent/>
                  </v:textbox>
                </v:shape>
                <v:shape id="Textfeld 23" o:spid="_x0000_s1048" type="#_x0000_t202" style="position:absolute;left:91440;top:353695;width:3445510;height:178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h/Z9wwAA&#10;ANsAAAAPAAAAZHJzL2Rvd25yZXYueG1sRI9Ba8JAFITvQv/D8gredKOC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h/Z9wwAAANsAAAAPAAAAAAAAAAAAAAAAAJcCAABkcnMvZG93&#10;bnJldi54bWxQSwUGAAAAAAQABAD1AAAAhwMAAAAA&#10;" filled="f" stroked="f">
                  <v:textbox style="mso-next-textbox:#Textfeld 24" inset="0,0,0,0">
                    <w:txbxContent/>
                  </v:textbox>
                </v:shape>
                <v:shape id="Textfeld 24" o:spid="_x0000_s1049" type="#_x0000_t202" style="position:absolute;left:91440;top:530860;width:3453765;height:305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bm4JwwAA&#10;ANsAAAAPAAAAZHJzL2Rvd25yZXYueG1sRI9Ba8JAFITvQv/D8gredKOI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bm4JwwAAANsAAAAPAAAAAAAAAAAAAAAAAJcCAABkcnMvZG93&#10;bnJldi54bWxQSwUGAAAAAAQABAD1AAAAhwMAAAAA&#10;" filled="f" stroked="f">
                  <v:textbox inset="0,0,0,0">
                    <w:txbxContent/>
                  </v:textbox>
                </v:shape>
                <w10:wrap type="through" anchorx="page" anchory="page"/>
              </v:group>
            </w:pict>
          </mc:Fallback>
        </mc:AlternateContent>
      </w:r>
      <w:r w:rsidR="000C08FC">
        <w:rPr>
          <w:noProof/>
        </w:rPr>
        <mc:AlternateContent>
          <mc:Choice Requires="wps">
            <w:drawing>
              <wp:anchor distT="0" distB="0" distL="114300" distR="114300" simplePos="0" relativeHeight="251704320" behindDoc="0" locked="0" layoutInCell="1" allowOverlap="1" wp14:anchorId="41CB6BD9" wp14:editId="53C40D1B">
                <wp:simplePos x="0" y="0"/>
                <wp:positionH relativeFrom="page">
                  <wp:posOffset>596900</wp:posOffset>
                </wp:positionH>
                <wp:positionV relativeFrom="page">
                  <wp:posOffset>7269480</wp:posOffset>
                </wp:positionV>
                <wp:extent cx="3593465" cy="320040"/>
                <wp:effectExtent l="0" t="0" r="0" b="10160"/>
                <wp:wrapNone/>
                <wp:docPr id="111"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346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80D1609" w14:textId="77777777" w:rsidR="005C20C1" w:rsidRDefault="005C20C1">
                            <w:pPr>
                              <w:pStyle w:val="berschrift1"/>
                              <w:jc w:val="right"/>
                            </w:pPr>
                            <w:proofErr w:type="spellStart"/>
                            <w:r>
                              <w:t>Taskan</w:t>
                            </w:r>
                            <w:proofErr w:type="spellEnd"/>
                            <w:r>
                              <w:t xml:space="preserve"> vom </w:t>
                            </w:r>
                            <w:proofErr w:type="spellStart"/>
                            <w:r>
                              <w:t>Hegebach</w:t>
                            </w:r>
                            <w:proofErr w:type="spellEnd"/>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0" type="#_x0000_t202" style="position:absolute;left:0;text-align:left;margin-left:47pt;margin-top:572.4pt;width:282.95pt;height:25.2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" filled="f" stroked="f">
                <v:textbox inset=",0,,0">
                  <w:txbxContent>
                    <w:p w14:paraId="080D1609" w14:textId="77777777" w:rsidR="005C20C1" w:rsidRDefault="005C20C1">
                      <w:pPr>
                        <w:pStyle w:val="berschrift1"/>
                        <w:jc w:val="right"/>
                      </w:pPr>
                      <w:proofErr w:type="spellStart"/>
                      <w:r>
                        <w:t>Taskan</w:t>
                      </w:r>
                      <w:proofErr w:type="spellEnd"/>
                      <w:r>
                        <w:t xml:space="preserve"> vom </w:t>
                      </w:r>
                      <w:proofErr w:type="spellStart"/>
                      <w:r>
                        <w:t>Hegebach</w:t>
                      </w:r>
                      <w:proofErr w:type="spellEnd"/>
                    </w:p>
                  </w:txbxContent>
                </v:textbox>
                <w10:wrap anchorx="page" anchory="page"/>
              </v:shape>
            </w:pict>
          </mc:Fallback>
        </mc:AlternateContent>
      </w:r>
      <w:r w:rsidR="00B55751">
        <w:rPr>
          <w:noProof/>
        </w:rPr>
        <w:drawing>
          <wp:anchor distT="0" distB="0" distL="114300" distR="114300" simplePos="0" relativeHeight="251694080" behindDoc="0" locked="0" layoutInCell="1" allowOverlap="1" wp14:anchorId="5193F727" wp14:editId="2337B92D">
            <wp:simplePos x="0" y="0"/>
            <wp:positionH relativeFrom="page">
              <wp:posOffset>739775</wp:posOffset>
            </wp:positionH>
            <wp:positionV relativeFrom="page">
              <wp:posOffset>4053840</wp:posOffset>
            </wp:positionV>
            <wp:extent cx="2262505" cy="1696720"/>
            <wp:effectExtent l="635000" t="203200" r="175895" b="259080"/>
            <wp:wrapThrough wrapText="bothSides">
              <wp:wrapPolygon edited="0">
                <wp:start x="-1293" y="-1668"/>
                <wp:lineTo x="-1312" y="14529"/>
                <wp:lineTo x="-5912" y="14888"/>
                <wp:lineTo x="-5330" y="22616"/>
                <wp:lineTo x="10760" y="23954"/>
                <wp:lineTo x="10788" y="24599"/>
                <wp:lineTo x="21682" y="23751"/>
                <wp:lineTo x="21654" y="23105"/>
                <wp:lineTo x="22652" y="18169"/>
                <wp:lineTo x="22544" y="-933"/>
                <wp:lineTo x="15680" y="-2342"/>
                <wp:lineTo x="3306" y="-2026"/>
                <wp:lineTo x="-1293" y="-1668"/>
              </wp:wrapPolygon>
            </wp:wrapThrough>
            <wp:docPr id="19"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ceholder-base---neutral.png"/>
                    <pic:cNvPicPr/>
                  </pic:nvPicPr>
                  <pic:blipFill>
                    <a:blip r:embed="rId22">
                      <a:extLst>
                        <a:ext uri="{28A0092B-C50C-407E-A947-70E740481C1C}">
                          <a14:useLocalDpi xmlns:a14="http://schemas.microsoft.com/office/drawing/2010/main" val="0"/>
                        </a:ext>
                      </a:extLst>
                    </a:blip>
                    <a:stretch>
                      <a:fillRect/>
                    </a:stretch>
                  </pic:blipFill>
                  <pic:spPr bwMode="auto">
                    <a:xfrm rot="200618">
                      <a:off x="0" y="0"/>
                      <a:ext cx="2262505" cy="169672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 uri="{FAA26D3D-D897-4be2-8F04-BA451C77F1D7}">
                        <ma14:placeholderFlag xmlns:ma14="http://schemas.microsoft.com/office/mac/drawingml/2011/main" val="1"/>
                      </a:ext>
                    </a:extLst>
                  </pic:spPr>
                </pic:pic>
              </a:graphicData>
            </a:graphic>
            <wp14:sizeRelH relativeFrom="margin">
              <wp14:pctWidth>0</wp14:pctWidth>
            </wp14:sizeRelH>
            <wp14:sizeRelV relativeFrom="margin">
              <wp14:pctHeight>0</wp14:pctHeight>
            </wp14:sizeRelV>
          </wp:anchor>
        </w:drawing>
      </w:r>
      <w:r w:rsidR="006F2A3E">
        <w:br w:type="page"/>
      </w:r>
      <w:r w:rsidR="005C20C1">
        <w:rPr>
          <w:noProof/>
        </w:rPr>
        <w:lastRenderedPageBreak/>
        <mc:AlternateContent>
          <mc:Choice Requires="wps">
            <w:drawing>
              <wp:anchor distT="0" distB="0" distL="114300" distR="114300" simplePos="0" relativeHeight="251741184" behindDoc="0" locked="0" layoutInCell="1" allowOverlap="1" wp14:anchorId="2D6AD367" wp14:editId="2BC7AA32">
                <wp:simplePos x="0" y="0"/>
                <wp:positionH relativeFrom="page">
                  <wp:posOffset>5610860</wp:posOffset>
                </wp:positionH>
                <wp:positionV relativeFrom="page">
                  <wp:posOffset>9668510</wp:posOffset>
                </wp:positionV>
                <wp:extent cx="1725930" cy="317500"/>
                <wp:effectExtent l="0" t="0" r="26670" b="38100"/>
                <wp:wrapThrough wrapText="bothSides">
                  <wp:wrapPolygon edited="0">
                    <wp:start x="0" y="0"/>
                    <wp:lineTo x="0" y="22464"/>
                    <wp:lineTo x="21616" y="22464"/>
                    <wp:lineTo x="21616" y="0"/>
                    <wp:lineTo x="0" y="0"/>
                  </wp:wrapPolygon>
                </wp:wrapThrough>
                <wp:docPr id="122" name="Textfeld 122"/>
                <wp:cNvGraphicFramePr/>
                <a:graphic xmlns:a="http://schemas.openxmlformats.org/drawingml/2006/main">
                  <a:graphicData uri="http://schemas.microsoft.com/office/word/2010/wordprocessingShape">
                    <wps:wsp>
                      <wps:cNvSpPr txBox="1"/>
                      <wps:spPr>
                        <a:xfrm>
                          <a:off x="0" y="0"/>
                          <a:ext cx="1725930" cy="317500"/>
                        </a:xfrm>
                        <a:prstGeom prst="rect">
                          <a:avLst/>
                        </a:prstGeom>
                        <a:ln/>
                        <a:extLst>
                          <a:ext uri="{C572A759-6A51-4108-AA02-DFA0A04FC94B}">
                            <ma14:wrappingTextBoxFlag xmlns:ma14="http://schemas.microsoft.com/office/mac/drawingml/2011/main" val="1"/>
                          </a:ext>
                        </a:extLst>
                      </wps:spPr>
                      <wps:style>
                        <a:lnRef idx="2">
                          <a:schemeClr val="accent2"/>
                        </a:lnRef>
                        <a:fillRef idx="1">
                          <a:schemeClr val="lt1"/>
                        </a:fillRef>
                        <a:effectRef idx="0">
                          <a:schemeClr val="accent2"/>
                        </a:effectRef>
                        <a:fontRef idx="minor">
                          <a:schemeClr val="dk1"/>
                        </a:fontRef>
                      </wps:style>
                      <wps:txbx>
                        <w:txbxContent>
                          <w:p w14:paraId="7388282D" w14:textId="6B62621B" w:rsidR="005C20C1" w:rsidRDefault="005C20C1" w:rsidP="009E4AC0">
                            <w:pPr>
                              <w:jc w:val="center"/>
                            </w:pPr>
                            <w:r>
                              <w:t xml:space="preserve">Von Lisa </w:t>
                            </w:r>
                            <w:proofErr w:type="spellStart"/>
                            <w:r>
                              <w:t>Glendeberg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2" o:spid="_x0000_s1051" type="#_x0000_t202" style="position:absolute;left:0;text-align:left;margin-left:441.8pt;margin-top:761.3pt;width:135.9pt;height:25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" mv:complextextbox="1" fillcolor="white [3201]" strokecolor="#f89938 [3205]" strokeweight="2pt">
                <v:textbox>
                  <w:txbxContent>
                    <w:p w14:paraId="7388282D" w14:textId="6B62621B" w:rsidR="005C20C1" w:rsidRDefault="005C20C1" w:rsidP="009E4AC0">
                      <w:pPr>
                        <w:jc w:val="center"/>
                      </w:pPr>
                      <w:r>
                        <w:t xml:space="preserve">Von Lisa </w:t>
                      </w:r>
                      <w:proofErr w:type="spellStart"/>
                      <w:r>
                        <w:t>Glendeberg</w:t>
                      </w:r>
                      <w:proofErr w:type="spellEnd"/>
                    </w:p>
                  </w:txbxContent>
                </v:textbox>
                <w10:wrap type="through" anchorx="page" anchory="page"/>
              </v:shape>
            </w:pict>
          </mc:Fallback>
        </mc:AlternateContent>
      </w:r>
      <w:r w:rsidR="005C20C1">
        <w:rPr>
          <w:noProof/>
        </w:rPr>
        <w:drawing>
          <wp:anchor distT="0" distB="0" distL="114300" distR="114300" simplePos="0" relativeHeight="251739136" behindDoc="1" locked="0" layoutInCell="1" allowOverlap="1" wp14:anchorId="0C96AE9B" wp14:editId="0797D149">
            <wp:simplePos x="0" y="0"/>
            <wp:positionH relativeFrom="page">
              <wp:posOffset>5287645</wp:posOffset>
            </wp:positionH>
            <wp:positionV relativeFrom="page">
              <wp:posOffset>6763385</wp:posOffset>
            </wp:positionV>
            <wp:extent cx="1637665" cy="2183765"/>
            <wp:effectExtent l="685800" t="254000" r="318135" b="305435"/>
            <wp:wrapNone/>
            <wp:docPr id="131" name="Bild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487.jpg"/>
                    <pic:cNvPicPr/>
                  </pic:nvPicPr>
                  <pic:blipFill>
                    <a:blip r:embed="rId23">
                      <a:extLst>
                        <a:ext uri="{28A0092B-C50C-407E-A947-70E740481C1C}">
                          <a14:useLocalDpi xmlns:a14="http://schemas.microsoft.com/office/drawing/2010/main" val="0"/>
                        </a:ext>
                      </a:extLst>
                    </a:blip>
                    <a:stretch>
                      <a:fillRect/>
                    </a:stretch>
                  </pic:blipFill>
                  <pic:spPr>
                    <a:xfrm rot="569681">
                      <a:off x="0" y="0"/>
                      <a:ext cx="1637665" cy="218376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C20C1">
        <w:rPr>
          <w:noProof/>
        </w:rPr>
        <mc:AlternateContent>
          <mc:Choice Requires="wps">
            <w:drawing>
              <wp:anchor distT="0" distB="0" distL="114300" distR="114300" simplePos="0" relativeHeight="251734016" behindDoc="0" locked="0" layoutInCell="1" allowOverlap="1" wp14:anchorId="3A6AE585" wp14:editId="0CF9B2F2">
                <wp:simplePos x="0" y="0"/>
                <wp:positionH relativeFrom="page">
                  <wp:posOffset>2920365</wp:posOffset>
                </wp:positionH>
                <wp:positionV relativeFrom="page">
                  <wp:posOffset>3404235</wp:posOffset>
                </wp:positionV>
                <wp:extent cx="4302125" cy="320040"/>
                <wp:effectExtent l="0" t="0" r="0" b="10160"/>
                <wp:wrapTight wrapText="bothSides">
                  <wp:wrapPolygon edited="0">
                    <wp:start x="128" y="0"/>
                    <wp:lineTo x="128" y="20571"/>
                    <wp:lineTo x="21297" y="20571"/>
                    <wp:lineTo x="21297" y="0"/>
                    <wp:lineTo x="128" y="0"/>
                  </wp:wrapPolygon>
                </wp:wrapTight>
                <wp:docPr id="114"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212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EA75D58" w14:textId="01F9AEB7" w:rsidR="005C20C1" w:rsidRPr="00FF41B5" w:rsidRDefault="005C20C1" w:rsidP="005C20C1">
                            <w:pPr>
                              <w:pStyle w:val="berschrift1"/>
                              <w:rPr>
                                <w:color w:val="AE912B" w:themeColor="background2" w:themeShade="80"/>
                              </w:rPr>
                            </w:pPr>
                            <w:r>
                              <w:rPr>
                                <w:color w:val="AE912B" w:themeColor="background2" w:themeShade="80"/>
                              </w:rPr>
                              <w:t xml:space="preserve">Paddy Prinz </w:t>
                            </w:r>
                            <w:r w:rsidRPr="00FF41B5">
                              <w:rPr>
                                <w:color w:val="AE912B" w:themeColor="background2" w:themeShade="80"/>
                              </w:rPr>
                              <w:t xml:space="preserve">vom </w:t>
                            </w:r>
                            <w:proofErr w:type="spellStart"/>
                            <w:r w:rsidRPr="00FF41B5">
                              <w:rPr>
                                <w:color w:val="AE912B" w:themeColor="background2" w:themeShade="80"/>
                              </w:rPr>
                              <w:t>Wintersteiner</w:t>
                            </w:r>
                            <w:proofErr w:type="spellEnd"/>
                            <w:r w:rsidRPr="00FF41B5">
                              <w:rPr>
                                <w:color w:val="AE912B" w:themeColor="background2" w:themeShade="80"/>
                              </w:rPr>
                              <w:t xml:space="preserve"> Hofgarten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2" type="#_x0000_t202" style="position:absolute;left:0;text-align:left;margin-left:229.95pt;margin-top:268.05pt;width:338.75pt;height:25.2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" filled="f" stroked="f">
                <v:textbox inset=",0,,0">
                  <w:txbxContent>
                    <w:p w14:paraId="5EA75D58" w14:textId="01F9AEB7" w:rsidR="005C20C1" w:rsidRPr="00FF41B5" w:rsidRDefault="005C20C1" w:rsidP="005C20C1">
                      <w:pPr>
                        <w:pStyle w:val="berschrift1"/>
                        <w:rPr>
                          <w:color w:val="AE912B" w:themeColor="background2" w:themeShade="80"/>
                        </w:rPr>
                      </w:pPr>
                      <w:r>
                        <w:rPr>
                          <w:color w:val="AE912B" w:themeColor="background2" w:themeShade="80"/>
                        </w:rPr>
                        <w:t xml:space="preserve">Paddy Prinz </w:t>
                      </w:r>
                      <w:r w:rsidRPr="00FF41B5">
                        <w:rPr>
                          <w:color w:val="AE912B" w:themeColor="background2" w:themeShade="80"/>
                        </w:rPr>
                        <w:t xml:space="preserve">vom </w:t>
                      </w:r>
                      <w:proofErr w:type="spellStart"/>
                      <w:r w:rsidRPr="00FF41B5">
                        <w:rPr>
                          <w:color w:val="AE912B" w:themeColor="background2" w:themeShade="80"/>
                        </w:rPr>
                        <w:t>Wintersteiner</w:t>
                      </w:r>
                      <w:proofErr w:type="spellEnd"/>
                      <w:r w:rsidRPr="00FF41B5">
                        <w:rPr>
                          <w:color w:val="AE912B" w:themeColor="background2" w:themeShade="80"/>
                        </w:rPr>
                        <w:t xml:space="preserve"> Hofgarten</w:t>
                      </w:r>
                    </w:p>
                  </w:txbxContent>
                </v:textbox>
                <w10:wrap type="tight" anchorx="page" anchory="page"/>
              </v:shape>
            </w:pict>
          </mc:Fallback>
        </mc:AlternateContent>
      </w:r>
      <w:r w:rsidR="005C20C1">
        <w:rPr>
          <w:noProof/>
        </w:rPr>
        <mc:AlternateContent>
          <mc:Choice Requires="wps">
            <w:drawing>
              <wp:anchor distT="0" distB="0" distL="114300" distR="114300" simplePos="0" relativeHeight="251731968" behindDoc="0" locked="0" layoutInCell="1" allowOverlap="1" wp14:anchorId="00ADB448" wp14:editId="2FDC2E3E">
                <wp:simplePos x="0" y="0"/>
                <wp:positionH relativeFrom="page">
                  <wp:posOffset>2920365</wp:posOffset>
                </wp:positionH>
                <wp:positionV relativeFrom="page">
                  <wp:posOffset>3771900</wp:posOffset>
                </wp:positionV>
                <wp:extent cx="3593465" cy="2128520"/>
                <wp:effectExtent l="0" t="0" r="0" b="5080"/>
                <wp:wrapThrough wrapText="bothSides">
                  <wp:wrapPolygon edited="0">
                    <wp:start x="153" y="0"/>
                    <wp:lineTo x="153" y="21394"/>
                    <wp:lineTo x="21222" y="21394"/>
                    <wp:lineTo x="21222" y="0"/>
                    <wp:lineTo x="153" y="0"/>
                  </wp:wrapPolygon>
                </wp:wrapThrough>
                <wp:docPr id="113"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3465" cy="2128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27451166" w14:textId="53110322" w:rsidR="005C20C1" w:rsidRDefault="005C20C1" w:rsidP="00263357">
                            <w:r>
                              <w:t>Prinz lebt in Weimar. Unseren Geburtstag hat er mit seinem Hobby Fußball verbracht. Bei unserem nächsten Treffen wird er aber dabei sein, das hat er uns versprochen. Wir freuen uns auf Dich!</w:t>
                            </w:r>
                          </w:p>
                          <w:p w14:paraId="6763313D" w14:textId="455EA8F1" w:rsidR="005C20C1" w:rsidRDefault="005C20C1" w:rsidP="00263357">
                            <w:r>
                              <w:t>Prinz ist ein wahres Energiebündel, das seine Menschen ordentlich auf Trap hält. Damals in der Wurfkiste hat er uns auch aufgemischt ;)</w:t>
                            </w:r>
                          </w:p>
                          <w:p w14:paraId="4BE25834" w14:textId="08EAA197" w:rsidR="005C20C1" w:rsidRDefault="005C20C1" w:rsidP="00263357">
                            <w:r>
                              <w:t>Seine Aufgabe als Wachhund nimmt er sehr ernst! Ausgedehnte Spaziergänge liebt er besonders.</w:t>
                            </w:r>
                          </w:p>
                        </w:txbxContent>
                      </wps:txbx>
                      <wps:bodyPr rot="0" vert="horz" wrap="square" lIns="91440" tIns="0" rIns="91440" bIns="0" anchor="t" anchorCtr="0" upright="1">
                        <a:noAutofit/>
                      </wps:bodyPr>
                    </wps:wsp>
                  </a:graphicData>
                </a:graphic>
              </wp:anchor>
            </w:drawing>
          </mc:Choice>
          <mc:Fallback>
            <w:pict>
              <v:shape id="_x0000_s1053" type="#_x0000_t202" style="position:absolute;left:0;text-align:left;margin-left:229.95pt;margin-top:297pt;width:282.95pt;height:167.6pt;z-index:25173196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" mv:complextextbox="1" filled="f" stroked="f">
                <v:textbox inset=",0,,0">
                  <w:txbxContent>
                    <w:p w14:paraId="27451166" w14:textId="53110322" w:rsidR="005C20C1" w:rsidRDefault="005C20C1" w:rsidP="00263357">
                      <w:r>
                        <w:t>Prinz lebt in Weimar. Unseren Geburtstag hat er mit seinem Hobby Fußball verbracht. Bei unserem nächsten Treffen wird er aber dabei sein, das hat er uns versprochen. Wir freuen uns auf Dich!</w:t>
                      </w:r>
                    </w:p>
                    <w:p w14:paraId="6763313D" w14:textId="455EA8F1" w:rsidR="005C20C1" w:rsidRDefault="005C20C1" w:rsidP="00263357">
                      <w:r>
                        <w:t>Prinz ist ein wahres Energiebündel, das seine Menschen ordentlich auf Trap hält. Damals in der Wurfkiste hat er uns auch aufgemischt ;)</w:t>
                      </w:r>
                    </w:p>
                    <w:p w14:paraId="4BE25834" w14:textId="08EAA197" w:rsidR="005C20C1" w:rsidRDefault="005C20C1" w:rsidP="00263357">
                      <w:r>
                        <w:t>Seine Aufgabe als Wachhund nimmt er sehr ernst! Ausgedehnte Spaziergänge liebt er besonders.</w:t>
                      </w:r>
                    </w:p>
                  </w:txbxContent>
                </v:textbox>
                <w10:wrap type="through" anchorx="page" anchory="page"/>
              </v:shape>
            </w:pict>
          </mc:Fallback>
        </mc:AlternateContent>
      </w:r>
      <w:r w:rsidR="005C20C1">
        <w:rPr>
          <w:noProof/>
        </w:rPr>
        <w:drawing>
          <wp:anchor distT="0" distB="0" distL="114300" distR="114300" simplePos="0" relativeHeight="251740160" behindDoc="1" locked="0" layoutInCell="1" allowOverlap="1" wp14:anchorId="26FE8755" wp14:editId="024E0EBB">
            <wp:simplePos x="0" y="0"/>
            <wp:positionH relativeFrom="page">
              <wp:posOffset>778510</wp:posOffset>
            </wp:positionH>
            <wp:positionV relativeFrom="page">
              <wp:posOffset>3656965</wp:posOffset>
            </wp:positionV>
            <wp:extent cx="1856105" cy="1893570"/>
            <wp:effectExtent l="914400" t="355600" r="277495" b="392430"/>
            <wp:wrapNone/>
            <wp:docPr id="132" name="Bild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489.jpg"/>
                    <pic:cNvPicPr/>
                  </pic:nvPicPr>
                  <pic:blipFill>
                    <a:blip r:embed="rId24">
                      <a:extLst>
                        <a:ext uri="{28A0092B-C50C-407E-A947-70E740481C1C}">
                          <a14:useLocalDpi xmlns:a14="http://schemas.microsoft.com/office/drawing/2010/main" val="0"/>
                        </a:ext>
                      </a:extLst>
                    </a:blip>
                    <a:stretch>
                      <a:fillRect/>
                    </a:stretch>
                  </pic:blipFill>
                  <pic:spPr>
                    <a:xfrm rot="20735195">
                      <a:off x="0" y="0"/>
                      <a:ext cx="1856105" cy="189357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E7B14">
        <w:rPr>
          <w:noProof/>
        </w:rPr>
        <mc:AlternateContent>
          <mc:Choice Requires="wps">
            <w:drawing>
              <wp:anchor distT="0" distB="0" distL="114300" distR="114300" simplePos="0" relativeHeight="251736064" behindDoc="0" locked="0" layoutInCell="1" allowOverlap="1" wp14:anchorId="3F3C3C07" wp14:editId="4B8C033D">
                <wp:simplePos x="0" y="0"/>
                <wp:positionH relativeFrom="page">
                  <wp:posOffset>914400</wp:posOffset>
                </wp:positionH>
                <wp:positionV relativeFrom="page">
                  <wp:posOffset>6515100</wp:posOffset>
                </wp:positionV>
                <wp:extent cx="3746500" cy="320040"/>
                <wp:effectExtent l="0" t="0" r="0" b="10160"/>
                <wp:wrapTight wrapText="bothSides">
                  <wp:wrapPolygon edited="0">
                    <wp:start x="146" y="0"/>
                    <wp:lineTo x="146" y="20571"/>
                    <wp:lineTo x="21234" y="20571"/>
                    <wp:lineTo x="21234" y="0"/>
                    <wp:lineTo x="146" y="0"/>
                  </wp:wrapPolygon>
                </wp:wrapTight>
                <wp:docPr id="115"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650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9E943F4" w14:textId="7DAA1BCE" w:rsidR="005C20C1" w:rsidRPr="00FF41B5" w:rsidRDefault="005C20C1" w:rsidP="00263357">
                            <w:pPr>
                              <w:pStyle w:val="berschrift1"/>
                              <w:jc w:val="right"/>
                              <w:rPr>
                                <w:color w:val="AE912B" w:themeColor="background2" w:themeShade="80"/>
                              </w:rPr>
                            </w:pPr>
                            <w:r>
                              <w:rPr>
                                <w:color w:val="AE912B" w:themeColor="background2" w:themeShade="80"/>
                              </w:rPr>
                              <w:t xml:space="preserve">Perceval Jackson </w:t>
                            </w:r>
                            <w:r w:rsidRPr="00FF41B5">
                              <w:rPr>
                                <w:color w:val="AE912B" w:themeColor="background2" w:themeShade="80"/>
                              </w:rPr>
                              <w:t xml:space="preserve">vom </w:t>
                            </w:r>
                            <w:proofErr w:type="spellStart"/>
                            <w:r w:rsidRPr="00FF41B5">
                              <w:rPr>
                                <w:color w:val="AE912B" w:themeColor="background2" w:themeShade="80"/>
                              </w:rPr>
                              <w:t>Wintersteiner</w:t>
                            </w:r>
                            <w:proofErr w:type="spellEnd"/>
                            <w:r w:rsidRPr="00FF41B5">
                              <w:rPr>
                                <w:color w:val="AE912B" w:themeColor="background2" w:themeShade="80"/>
                              </w:rPr>
                              <w:t xml:space="preserve"> Hofgarten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4" type="#_x0000_t202" style="position:absolute;left:0;text-align:left;margin-left:1in;margin-top:513pt;width:295pt;height:25.2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" filled="f" stroked="f">
                <v:textbox inset=",0,,0">
                  <w:txbxContent>
                    <w:p w14:paraId="69E943F4" w14:textId="7DAA1BCE" w:rsidR="005C20C1" w:rsidRPr="00FF41B5" w:rsidRDefault="005C20C1" w:rsidP="00263357">
                      <w:pPr>
                        <w:pStyle w:val="berschrift1"/>
                        <w:jc w:val="right"/>
                        <w:rPr>
                          <w:color w:val="AE912B" w:themeColor="background2" w:themeShade="80"/>
                        </w:rPr>
                      </w:pPr>
                      <w:r>
                        <w:rPr>
                          <w:color w:val="AE912B" w:themeColor="background2" w:themeShade="80"/>
                        </w:rPr>
                        <w:t xml:space="preserve">Perceval Jackson </w:t>
                      </w:r>
                      <w:r w:rsidRPr="00FF41B5">
                        <w:rPr>
                          <w:color w:val="AE912B" w:themeColor="background2" w:themeShade="80"/>
                        </w:rPr>
                        <w:t xml:space="preserve">vom </w:t>
                      </w:r>
                      <w:proofErr w:type="spellStart"/>
                      <w:r w:rsidRPr="00FF41B5">
                        <w:rPr>
                          <w:color w:val="AE912B" w:themeColor="background2" w:themeShade="80"/>
                        </w:rPr>
                        <w:t>Wintersteiner</w:t>
                      </w:r>
                      <w:proofErr w:type="spellEnd"/>
                      <w:r w:rsidRPr="00FF41B5">
                        <w:rPr>
                          <w:color w:val="AE912B" w:themeColor="background2" w:themeShade="80"/>
                        </w:rPr>
                        <w:t xml:space="preserve"> Hofgarten</w:t>
                      </w:r>
                    </w:p>
                  </w:txbxContent>
                </v:textbox>
                <w10:wrap type="tight" anchorx="page" anchory="page"/>
              </v:shape>
            </w:pict>
          </mc:Fallback>
        </mc:AlternateContent>
      </w:r>
      <w:r w:rsidR="00FE7B14">
        <w:rPr>
          <w:noProof/>
        </w:rPr>
        <mc:AlternateContent>
          <mc:Choice Requires="wps">
            <w:drawing>
              <wp:anchor distT="0" distB="0" distL="114300" distR="114300" simplePos="0" relativeHeight="251726848" behindDoc="0" locked="0" layoutInCell="1" allowOverlap="1" wp14:anchorId="54CB9E9B" wp14:editId="6E6FB628">
                <wp:simplePos x="0" y="0"/>
                <wp:positionH relativeFrom="page">
                  <wp:posOffset>800100</wp:posOffset>
                </wp:positionH>
                <wp:positionV relativeFrom="page">
                  <wp:posOffset>800100</wp:posOffset>
                </wp:positionV>
                <wp:extent cx="3803015" cy="320040"/>
                <wp:effectExtent l="0" t="0" r="0" b="10160"/>
                <wp:wrapTight wrapText="bothSides">
                  <wp:wrapPolygon edited="0">
                    <wp:start x="144" y="0"/>
                    <wp:lineTo x="144" y="20571"/>
                    <wp:lineTo x="21351" y="20571"/>
                    <wp:lineTo x="21351" y="0"/>
                    <wp:lineTo x="144" y="0"/>
                  </wp:wrapPolygon>
                </wp:wrapTight>
                <wp:docPr id="101"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01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2F3AB64" w14:textId="3B41E8C2" w:rsidR="005C20C1" w:rsidRPr="00FF41B5" w:rsidRDefault="005C20C1" w:rsidP="006F2A3E">
                            <w:pPr>
                              <w:pStyle w:val="berschrift1"/>
                              <w:jc w:val="right"/>
                              <w:rPr>
                                <w:color w:val="AE912B" w:themeColor="background2" w:themeShade="80"/>
                              </w:rPr>
                            </w:pPr>
                            <w:proofErr w:type="spellStart"/>
                            <w:r>
                              <w:rPr>
                                <w:color w:val="AE912B" w:themeColor="background2" w:themeShade="80"/>
                              </w:rPr>
                              <w:t>Prisco</w:t>
                            </w:r>
                            <w:proofErr w:type="spellEnd"/>
                            <w:r>
                              <w:rPr>
                                <w:color w:val="AE912B" w:themeColor="background2" w:themeShade="80"/>
                              </w:rPr>
                              <w:t xml:space="preserve"> </w:t>
                            </w:r>
                            <w:r w:rsidRPr="00FF41B5">
                              <w:rPr>
                                <w:color w:val="AE912B" w:themeColor="background2" w:themeShade="80"/>
                              </w:rPr>
                              <w:t xml:space="preserve">vom </w:t>
                            </w:r>
                            <w:proofErr w:type="spellStart"/>
                            <w:r w:rsidRPr="00FF41B5">
                              <w:rPr>
                                <w:color w:val="AE912B" w:themeColor="background2" w:themeShade="80"/>
                              </w:rPr>
                              <w:t>Wintersteiner</w:t>
                            </w:r>
                            <w:proofErr w:type="spellEnd"/>
                            <w:r w:rsidRPr="00FF41B5">
                              <w:rPr>
                                <w:color w:val="AE912B" w:themeColor="background2" w:themeShade="80"/>
                              </w:rPr>
                              <w:t xml:space="preserve"> Hofgarten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5" type="#_x0000_t202" style="position:absolute;left:0;text-align:left;margin-left:63pt;margin-top:63pt;width:299.45pt;height:25.2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" filled="f" stroked="f">
                <v:textbox inset=",0,,0">
                  <w:txbxContent>
                    <w:p w14:paraId="72F3AB64" w14:textId="3B41E8C2" w:rsidR="005C20C1" w:rsidRPr="00FF41B5" w:rsidRDefault="005C20C1" w:rsidP="006F2A3E">
                      <w:pPr>
                        <w:pStyle w:val="berschrift1"/>
                        <w:jc w:val="right"/>
                        <w:rPr>
                          <w:color w:val="AE912B" w:themeColor="background2" w:themeShade="80"/>
                        </w:rPr>
                      </w:pPr>
                      <w:proofErr w:type="spellStart"/>
                      <w:r>
                        <w:rPr>
                          <w:color w:val="AE912B" w:themeColor="background2" w:themeShade="80"/>
                        </w:rPr>
                        <w:t>Prisco</w:t>
                      </w:r>
                      <w:proofErr w:type="spellEnd"/>
                      <w:r>
                        <w:rPr>
                          <w:color w:val="AE912B" w:themeColor="background2" w:themeShade="80"/>
                        </w:rPr>
                        <w:t xml:space="preserve"> </w:t>
                      </w:r>
                      <w:r w:rsidRPr="00FF41B5">
                        <w:rPr>
                          <w:color w:val="AE912B" w:themeColor="background2" w:themeShade="80"/>
                        </w:rPr>
                        <w:t xml:space="preserve">vom </w:t>
                      </w:r>
                      <w:proofErr w:type="spellStart"/>
                      <w:r w:rsidRPr="00FF41B5">
                        <w:rPr>
                          <w:color w:val="AE912B" w:themeColor="background2" w:themeShade="80"/>
                        </w:rPr>
                        <w:t>Wintersteiner</w:t>
                      </w:r>
                      <w:proofErr w:type="spellEnd"/>
                      <w:r w:rsidRPr="00FF41B5">
                        <w:rPr>
                          <w:color w:val="AE912B" w:themeColor="background2" w:themeShade="80"/>
                        </w:rPr>
                        <w:t xml:space="preserve"> Hofgarten</w:t>
                      </w:r>
                    </w:p>
                  </w:txbxContent>
                </v:textbox>
                <w10:wrap type="tight" anchorx="page" anchory="page"/>
              </v:shape>
            </w:pict>
          </mc:Fallback>
        </mc:AlternateContent>
      </w:r>
      <w:r w:rsidR="00FE7B14">
        <w:rPr>
          <w:noProof/>
        </w:rPr>
        <w:drawing>
          <wp:anchor distT="0" distB="0" distL="114300" distR="114300" simplePos="0" relativeHeight="251729920" behindDoc="0" locked="0" layoutInCell="1" allowOverlap="1" wp14:anchorId="440066BE" wp14:editId="5EFAA94E">
            <wp:simplePos x="0" y="0"/>
            <wp:positionH relativeFrom="page">
              <wp:posOffset>5100955</wp:posOffset>
            </wp:positionH>
            <wp:positionV relativeFrom="page">
              <wp:posOffset>1235075</wp:posOffset>
            </wp:positionV>
            <wp:extent cx="1894205" cy="1516380"/>
            <wp:effectExtent l="609600" t="431800" r="340995" b="490220"/>
            <wp:wrapThrough wrapText="bothSides">
              <wp:wrapPolygon edited="0">
                <wp:start x="-1797" y="-1220"/>
                <wp:lineTo x="-3201" y="249"/>
                <wp:lineTo x="-1503" y="5635"/>
                <wp:lineTo x="-3389" y="6563"/>
                <wp:lineTo x="-1691" y="11949"/>
                <wp:lineTo x="-3307" y="12745"/>
                <wp:lineTo x="-1609" y="18131"/>
                <wp:lineTo x="-2956" y="18794"/>
                <wp:lineTo x="-1258" y="24180"/>
                <wp:lineTo x="-3683" y="25374"/>
                <wp:lineTo x="-1985" y="30760"/>
                <wp:lineTo x="18586" y="24915"/>
                <wp:lineTo x="19068" y="25456"/>
                <wp:lineTo x="22302" y="23864"/>
                <wp:lineTo x="22359" y="23058"/>
                <wp:lineTo x="22914" y="18896"/>
                <wp:lineTo x="22620" y="-791"/>
                <wp:lineTo x="13858" y="-1924"/>
                <wp:lineTo x="11620" y="-7045"/>
                <wp:lineTo x="-180" y="-2016"/>
                <wp:lineTo x="-1797" y="-1220"/>
              </wp:wrapPolygon>
            </wp:wrapThrough>
            <wp:docPr id="104" name="Bild 2" descr="Macintosh SSD:Users:lisaglendenberg:Pictures:Fotos-Mediathek.photoslibrary:Masters:2019:03:03:20190303-104422:8c02ed89-6b98-437d-a4f1-a8eda060e3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SSD:Users:lisaglendenberg:Pictures:Fotos-Mediathek.photoslibrary:Masters:2019:03:03:20190303-104422:8c02ed89-6b98-437d-a4f1-a8eda060e3ad.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12373" t="-3142" r="14471"/>
                    <a:stretch/>
                  </pic:blipFill>
                  <pic:spPr bwMode="auto">
                    <a:xfrm rot="1290068">
                      <a:off x="0" y="0"/>
                      <a:ext cx="1894205" cy="1516380"/>
                    </a:xfrm>
                    <a:prstGeom prst="rect">
                      <a:avLst/>
                    </a:prstGeom>
                    <a:ln w="127000" cap="rnd" cmpd="sng" algn="ctr">
                      <a:solidFill>
                        <a:srgbClr val="FFFFFF"/>
                      </a:solidFill>
                      <a:prstDash val="solid"/>
                      <a:round/>
                      <a:headEnd type="none" w="med" len="med"/>
                      <a:tailEnd type="none" w="med" len="med"/>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1687">
        <w:rPr>
          <w:noProof/>
        </w:rPr>
        <mc:AlternateContent>
          <mc:Choice Requires="wps">
            <w:drawing>
              <wp:anchor distT="0" distB="0" distL="114300" distR="114300" simplePos="0" relativeHeight="251728896" behindDoc="0" locked="0" layoutInCell="0" allowOverlap="1" wp14:anchorId="6852DFBE" wp14:editId="497A486C">
                <wp:simplePos x="0" y="0"/>
                <wp:positionH relativeFrom="page">
                  <wp:posOffset>457200</wp:posOffset>
                </wp:positionH>
                <wp:positionV relativeFrom="page">
                  <wp:posOffset>1143000</wp:posOffset>
                </wp:positionV>
                <wp:extent cx="4114800" cy="1828800"/>
                <wp:effectExtent l="0" t="0" r="0" b="0"/>
                <wp:wrapTight wrapText="bothSides">
                  <wp:wrapPolygon edited="0">
                    <wp:start x="133" y="0"/>
                    <wp:lineTo x="133" y="21300"/>
                    <wp:lineTo x="21333" y="21300"/>
                    <wp:lineTo x="21333" y="0"/>
                    <wp:lineTo x="133" y="0"/>
                  </wp:wrapPolygon>
                </wp:wrapTight>
                <wp:docPr id="10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6DC736F3" w14:textId="1FB56123" w:rsidR="005C20C1" w:rsidRDefault="005C20C1" w:rsidP="00263357">
                            <w:pPr>
                              <w:jc w:val="right"/>
                            </w:pPr>
                            <w:proofErr w:type="spellStart"/>
                            <w:r>
                              <w:t>Priscos</w:t>
                            </w:r>
                            <w:proofErr w:type="spellEnd"/>
                            <w:r>
                              <w:t xml:space="preserve"> Rufname ist Barclay. Er lebt in Coburg und konnte an unserem Treffen leider nicht teilnehmen. 400 km sind ziemlich lang. </w:t>
                            </w:r>
                          </w:p>
                          <w:p w14:paraId="6F8B5D7B" w14:textId="4890FF1E" w:rsidR="005C20C1" w:rsidRDefault="005C20C1" w:rsidP="00263357">
                            <w:pPr>
                              <w:jc w:val="right"/>
                            </w:pPr>
                            <w:r>
                              <w:t>Barclay ist aufgeweckt und wachsam, er beobachtet  sein Umfeld genau! Auch wenn er anfänglich etwas zurückhaltend ist  macht er gern neue Bekanntschaften.</w:t>
                            </w:r>
                          </w:p>
                          <w:p w14:paraId="22D460C4" w14:textId="7D97F969" w:rsidR="005C20C1" w:rsidRDefault="005C20C1" w:rsidP="00263357">
                            <w:pPr>
                              <w:jc w:val="right"/>
                            </w:pPr>
                            <w:r>
                              <w:t xml:space="preserve">Barclay ist ein hervorragender </w:t>
                            </w:r>
                            <w:proofErr w:type="spellStart"/>
                            <w:r>
                              <w:t>Mantrailer</w:t>
                            </w:r>
                            <w:proofErr w:type="spellEnd"/>
                            <w:r>
                              <w:t>!</w:t>
                            </w:r>
                          </w:p>
                          <w:p w14:paraId="0E1223C3" w14:textId="2EABC881" w:rsidR="005C20C1" w:rsidRDefault="005C20C1" w:rsidP="00263357">
                            <w:pPr>
                              <w:jc w:val="right"/>
                            </w:pPr>
                            <w:r>
                              <w:t>Wir freuen uns darauf, Dich beim nächsten Treffen kennenzulernen!</w:t>
                            </w:r>
                          </w:p>
                          <w:p w14:paraId="0E93F9A6" w14:textId="3F8E3998" w:rsidR="005C20C1" w:rsidRDefault="005C20C1" w:rsidP="00263357">
                            <w:pPr>
                              <w:jc w:val="right"/>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6" type="#_x0000_t202" style="position:absolute;left:0;text-align:left;margin-left:36pt;margin-top:90pt;width:324pt;height:2in;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" mv:complextextbox="1" o:allowincell="f" filled="f" stroked="f">
                <v:textbox inset=",0,,0">
                  <w:txbxContent>
                    <w:p w14:paraId="6DC736F3" w14:textId="1FB56123" w:rsidR="005C20C1" w:rsidRDefault="005C20C1" w:rsidP="00263357">
                      <w:pPr>
                        <w:jc w:val="right"/>
                      </w:pPr>
                      <w:proofErr w:type="spellStart"/>
                      <w:r>
                        <w:t>Priscos</w:t>
                      </w:r>
                      <w:proofErr w:type="spellEnd"/>
                      <w:r>
                        <w:t xml:space="preserve"> Rufname ist Barclay. Er lebt in Coburg und konnte an unserem Treffen leider nicht teilnehmen. 400 km sind ziemlich lang. </w:t>
                      </w:r>
                    </w:p>
                    <w:p w14:paraId="6F8B5D7B" w14:textId="4890FF1E" w:rsidR="005C20C1" w:rsidRDefault="005C20C1" w:rsidP="00263357">
                      <w:pPr>
                        <w:jc w:val="right"/>
                      </w:pPr>
                      <w:r>
                        <w:t>Barclay ist aufgeweckt und wachsam, er beobachtet  sein Umfeld genau! Auch wenn er anfänglich etwas zurückhaltend ist  macht er gern neue Bekanntschaften.</w:t>
                      </w:r>
                    </w:p>
                    <w:p w14:paraId="22D460C4" w14:textId="7D97F969" w:rsidR="005C20C1" w:rsidRDefault="005C20C1" w:rsidP="00263357">
                      <w:pPr>
                        <w:jc w:val="right"/>
                      </w:pPr>
                      <w:r>
                        <w:t xml:space="preserve">Barclay ist ein hervorragender </w:t>
                      </w:r>
                      <w:proofErr w:type="spellStart"/>
                      <w:r>
                        <w:t>Mantrailer</w:t>
                      </w:r>
                      <w:proofErr w:type="spellEnd"/>
                      <w:r>
                        <w:t>!</w:t>
                      </w:r>
                    </w:p>
                    <w:p w14:paraId="0E1223C3" w14:textId="2EABC881" w:rsidR="005C20C1" w:rsidRDefault="005C20C1" w:rsidP="00263357">
                      <w:pPr>
                        <w:jc w:val="right"/>
                      </w:pPr>
                      <w:r>
                        <w:t>Wir freuen uns darauf, Dich beim nächsten Treffen kennenzulernen!</w:t>
                      </w:r>
                    </w:p>
                    <w:p w14:paraId="0E93F9A6" w14:textId="3F8E3998" w:rsidR="005C20C1" w:rsidRDefault="005C20C1" w:rsidP="00263357">
                      <w:pPr>
                        <w:jc w:val="right"/>
                      </w:pPr>
                    </w:p>
                  </w:txbxContent>
                </v:textbox>
                <w10:wrap type="tight" anchorx="page" anchory="page"/>
              </v:shape>
            </w:pict>
          </mc:Fallback>
        </mc:AlternateContent>
      </w:r>
      <w:r w:rsidR="009442D3">
        <w:rPr>
          <w:noProof/>
        </w:rPr>
        <mc:AlternateContent>
          <mc:Choice Requires="wps">
            <w:drawing>
              <wp:anchor distT="0" distB="0" distL="114300" distR="114300" simplePos="0" relativeHeight="251738112" behindDoc="0" locked="0" layoutInCell="0" allowOverlap="1" wp14:anchorId="6C7F8455" wp14:editId="3C956D39">
                <wp:simplePos x="0" y="0"/>
                <wp:positionH relativeFrom="page">
                  <wp:posOffset>914400</wp:posOffset>
                </wp:positionH>
                <wp:positionV relativeFrom="page">
                  <wp:posOffset>6858000</wp:posOffset>
                </wp:positionV>
                <wp:extent cx="3803015" cy="2458720"/>
                <wp:effectExtent l="0" t="0" r="0" b="5080"/>
                <wp:wrapTight wrapText="bothSides">
                  <wp:wrapPolygon edited="0">
                    <wp:start x="144" y="0"/>
                    <wp:lineTo x="144" y="21421"/>
                    <wp:lineTo x="21351" y="21421"/>
                    <wp:lineTo x="21351" y="0"/>
                    <wp:lineTo x="144" y="0"/>
                  </wp:wrapPolygon>
                </wp:wrapTight>
                <wp:docPr id="116"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015" cy="2458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148A20DE" w14:textId="4EB2133B" w:rsidR="005C20C1" w:rsidRDefault="005C20C1" w:rsidP="00263357">
                            <w:pPr>
                              <w:jc w:val="right"/>
                            </w:pPr>
                            <w:r>
                              <w:t xml:space="preserve">Von seinen Menschen wir er mit dem Spitznamen Percy gerufen. Percy wohnt in Mecklenburg Vorpommern. Leider hat er es zu unserem Treffen nicht geschafft. 300 km sind einfach zu weit. Wir haben von seinen Menschen gehört dass er schon selber Türen öffnen kann, schade wir hätten sehr gern gewusst wie das geht. Ob er das mit der Kühlschranktür auch kann? </w:t>
                            </w:r>
                          </w:p>
                          <w:p w14:paraId="24AE4C76" w14:textId="0B092209" w:rsidR="005C20C1" w:rsidRDefault="005C20C1" w:rsidP="00263357">
                            <w:pPr>
                              <w:jc w:val="right"/>
                            </w:pPr>
                            <w:r>
                              <w:t>Percy ist unheimlich schlau und voller Energie! Er liebt es seine Energie beim Laufen raus zu lassen</w:t>
                            </w:r>
                            <w:proofErr w:type="gramStart"/>
                            <w:r>
                              <w:t>, auf</w:t>
                            </w:r>
                            <w:proofErr w:type="gramEnd"/>
                            <w:r>
                              <w:t xml:space="preserve"> Feldern, Wiesen und am Strand. Mit seinen Menschen tobt er unheimlich gern, Kuscheln darf aber auch nicht fehlen. Percy ist freundlich, interessiert und verspielt, fressen mag er auch gern.</w:t>
                            </w:r>
                            <w:r>
                              <w:rPr>
                                <w:noProof/>
                              </w:rPr>
                              <w:drawing>
                                <wp:inline distT="0" distB="0" distL="0" distR="0" wp14:anchorId="069E1CBA" wp14:editId="293BAC27">
                                  <wp:extent cx="1844675" cy="2456815"/>
                                  <wp:effectExtent l="0" t="0" r="9525" b="6985"/>
                                  <wp:docPr id="126" name="Bild 1" descr="Macintosh SSD:Users:lisaglendenberg:Library:Containers:com.apple.cloudphotosd:Data:Library:Application Support:com.apple.cloudphotosd:services:com.apple.photo.icloud.sharedstreams:com.apple.photo.icloud.sharedstreams-1347793160.cloudphotoservicelibrary:resources:proxies:derivatives:06:00:6ab:UNADJUSTEDNONRAW_thumb_6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SSD:Users:lisaglendenberg:Library:Containers:com.apple.cloudphotosd:Data:Library:Application Support:com.apple.cloudphotosd:services:com.apple.photo.icloud.sharedstreams:com.apple.photo.icloud.sharedstreams-1347793160.cloudphotoservicelibrary:resources:proxies:derivatives:06:00:6ab:UNADJUSTEDNONRAW_thumb_6ab.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4675" cy="2456815"/>
                                          </a:xfrm>
                                          <a:prstGeom prst="rect">
                                            <a:avLst/>
                                          </a:prstGeom>
                                          <a:noFill/>
                                          <a:ln>
                                            <a:noFill/>
                                          </a:ln>
                                        </pic:spPr>
                                      </pic:pic>
                                    </a:graphicData>
                                  </a:graphic>
                                </wp:inline>
                              </w:drawing>
                            </w:r>
                            <w:r>
                              <w:rPr>
                                <w:noProof/>
                              </w:rPr>
                              <w:drawing>
                                <wp:inline distT="0" distB="0" distL="0" distR="0" wp14:anchorId="5B3C9850" wp14:editId="7A010AD9">
                                  <wp:extent cx="1844675" cy="2456815"/>
                                  <wp:effectExtent l="0" t="0" r="9525" b="6985"/>
                                  <wp:docPr id="127" name="Bild 2" descr="Macintosh SSD:Users:lisaglendenberg:Library:Containers:com.apple.cloudphotosd:Data:Library:Application Support:com.apple.cloudphotosd:services:com.apple.photo.icloud.sharedstreams:com.apple.photo.icloud.sharedstreams-1347793160.cloudphotoservicelibrary:resources:proxies:derivatives:06:00:6ab:UNADJUSTEDNONRAW_thumb_6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SSD:Users:lisaglendenberg:Library:Containers:com.apple.cloudphotosd:Data:Library:Application Support:com.apple.cloudphotosd:services:com.apple.photo.icloud.sharedstreams:com.apple.photo.icloud.sharedstreams-1347793160.cloudphotoservicelibrary:resources:proxies:derivatives:06:00:6ab:UNADJUSTEDNONRAW_thumb_6ab.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4675" cy="2456815"/>
                                          </a:xfrm>
                                          <a:prstGeom prst="rect">
                                            <a:avLst/>
                                          </a:prstGeom>
                                          <a:noFill/>
                                          <a:ln>
                                            <a:noFill/>
                                          </a:ln>
                                        </pic:spPr>
                                      </pic:pic>
                                    </a:graphicData>
                                  </a:graphic>
                                </wp:inline>
                              </w:drawing>
                            </w:r>
                            <w:r>
                              <w:rPr>
                                <w:noProof/>
                              </w:rPr>
                              <w:drawing>
                                <wp:inline distT="0" distB="0" distL="0" distR="0" wp14:anchorId="577C57AB" wp14:editId="3592A1E3">
                                  <wp:extent cx="1844675" cy="2456815"/>
                                  <wp:effectExtent l="0" t="0" r="9525" b="6985"/>
                                  <wp:docPr id="128" name="Bild 3" descr="Macintosh SSD:Users:lisaglendenberg:Pictures:Fotos-Mediathek.photoslibrary:resources:proxies:derivatives:24:00:242d:UNADJUSTEDNONRAW_thumb_24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SSD:Users:lisaglendenberg:Pictures:Fotos-Mediathek.photoslibrary:resources:proxies:derivatives:24:00:242d:UNADJUSTEDNONRAW_thumb_242d.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44675" cy="2456815"/>
                                          </a:xfrm>
                                          <a:prstGeom prst="rect">
                                            <a:avLst/>
                                          </a:prstGeom>
                                          <a:noFill/>
                                          <a:ln>
                                            <a:noFill/>
                                          </a:ln>
                                        </pic:spPr>
                                      </pic:pic>
                                    </a:graphicData>
                                  </a:graphic>
                                </wp:inline>
                              </w:drawing>
                            </w:r>
                            <w:r>
                              <w:rPr>
                                <w:noProof/>
                              </w:rPr>
                              <w:drawing>
                                <wp:inline distT="0" distB="0" distL="0" distR="0" wp14:anchorId="27F6CD51" wp14:editId="0D2DADA5">
                                  <wp:extent cx="1844675" cy="2456815"/>
                                  <wp:effectExtent l="0" t="0" r="9525" b="6985"/>
                                  <wp:docPr id="129" name="Bild 4" descr="Macintosh SSD:Users:lisaglendenberg:Desktop:IMG_0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SSD:Users:lisaglendenberg:Desktop:IMG_0487.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44675" cy="2456815"/>
                                          </a:xfrm>
                                          <a:prstGeom prst="rect">
                                            <a:avLst/>
                                          </a:prstGeom>
                                          <a:noFill/>
                                          <a:ln>
                                            <a:noFill/>
                                          </a:ln>
                                        </pic:spPr>
                                      </pic:pic>
                                    </a:graphicData>
                                  </a:graphic>
                                </wp:inline>
                              </w:drawing>
                            </w:r>
                            <w:r>
                              <w:rPr>
                                <w:noProof/>
                              </w:rPr>
                              <w:drawing>
                                <wp:inline distT="0" distB="0" distL="0" distR="0" wp14:anchorId="786B70C8" wp14:editId="3DEAC514">
                                  <wp:extent cx="1844040" cy="2458720"/>
                                  <wp:effectExtent l="0" t="0" r="10160" b="5080"/>
                                  <wp:docPr id="13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87.jpg"/>
                                          <pic:cNvPicPr/>
                                        </pic:nvPicPr>
                                        <pic:blipFill>
                                          <a:blip r:embed="rId28">
                                            <a:extLst>
                                              <a:ext uri="{28A0092B-C50C-407E-A947-70E740481C1C}">
                                                <a14:useLocalDpi xmlns:a14="http://schemas.microsoft.com/office/drawing/2010/main" val="0"/>
                                              </a:ext>
                                            </a:extLst>
                                          </a:blip>
                                          <a:stretch>
                                            <a:fillRect/>
                                          </a:stretch>
                                        </pic:blipFill>
                                        <pic:spPr>
                                          <a:xfrm>
                                            <a:off x="0" y="0"/>
                                            <a:ext cx="1844040" cy="2458720"/>
                                          </a:xfrm>
                                          <a:prstGeom prst="rect">
                                            <a:avLst/>
                                          </a:prstGeom>
                                        </pic:spPr>
                                      </pic:pic>
                                    </a:graphicData>
                                  </a:graphic>
                                </wp:inline>
                              </w:drawing>
                            </w:r>
                          </w:p>
                          <w:p w14:paraId="4DB7FEB8" w14:textId="77777777" w:rsidR="005C20C1" w:rsidRDefault="005C20C1" w:rsidP="00263357">
                            <w:pPr>
                              <w:jc w:val="right"/>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7" type="#_x0000_t202" style="position:absolute;left:0;text-align:left;margin-left:1in;margin-top:540pt;width:299.45pt;height:193.6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" mv:complextextbox="1" o:allowincell="f" filled="f" stroked="f">
                <v:textbox inset=",0,,0">
                  <w:txbxContent>
                    <w:p w14:paraId="148A20DE" w14:textId="4EB2133B" w:rsidR="005C20C1" w:rsidRDefault="005C20C1" w:rsidP="00263357">
                      <w:pPr>
                        <w:jc w:val="right"/>
                      </w:pPr>
                      <w:r>
                        <w:t xml:space="preserve">Von seinen Menschen wir er mit dem Spitznamen Percy gerufen. Percy wohnt in Mecklenburg Vorpommern. Leider hat er es zu unserem Treffen nicht geschafft. 300 km sind einfach zu weit. Wir haben von seinen Menschen gehört dass er schon selber Türen öffnen kann, schade wir hätten sehr gern gewusst wie das geht. Ob er das mit der Kühlschranktür auch kann? </w:t>
                      </w:r>
                    </w:p>
                    <w:p w14:paraId="24AE4C76" w14:textId="0B092209" w:rsidR="005C20C1" w:rsidRDefault="005C20C1" w:rsidP="00263357">
                      <w:pPr>
                        <w:jc w:val="right"/>
                      </w:pPr>
                      <w:r>
                        <w:t>Percy ist unheimlich schlau und voller Energie! Er liebt es seine Energie beim Laufen raus zu lassen</w:t>
                      </w:r>
                      <w:proofErr w:type="gramStart"/>
                      <w:r>
                        <w:t>, auf</w:t>
                      </w:r>
                      <w:proofErr w:type="gramEnd"/>
                      <w:r>
                        <w:t xml:space="preserve"> Feldern, Wiesen und am Strand. Mit seinen Menschen tobt er unheimlich gern, Kuscheln darf aber auch nicht fehlen. Percy ist freundlich, interessiert und verspielt, fressen mag er auch gern.</w:t>
                      </w:r>
                      <w:r>
                        <w:rPr>
                          <w:noProof/>
                        </w:rPr>
                        <w:drawing>
                          <wp:inline distT="0" distB="0" distL="0" distR="0" wp14:anchorId="069E1CBA" wp14:editId="293BAC27">
                            <wp:extent cx="1844675" cy="2456815"/>
                            <wp:effectExtent l="0" t="0" r="9525" b="6985"/>
                            <wp:docPr id="126" name="Bild 1" descr="Macintosh SSD:Users:lisaglendenberg:Library:Containers:com.apple.cloudphotosd:Data:Library:Application Support:com.apple.cloudphotosd:services:com.apple.photo.icloud.sharedstreams:com.apple.photo.icloud.sharedstreams-1347793160.cloudphotoservicelibrary:resources:proxies:derivatives:06:00:6ab:UNADJUSTEDNONRAW_thumb_6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SSD:Users:lisaglendenberg:Library:Containers:com.apple.cloudphotosd:Data:Library:Application Support:com.apple.cloudphotosd:services:com.apple.photo.icloud.sharedstreams:com.apple.photo.icloud.sharedstreams-1347793160.cloudphotoservicelibrary:resources:proxies:derivatives:06:00:6ab:UNADJUSTEDNONRAW_thumb_6ab.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4675" cy="2456815"/>
                                    </a:xfrm>
                                    <a:prstGeom prst="rect">
                                      <a:avLst/>
                                    </a:prstGeom>
                                    <a:noFill/>
                                    <a:ln>
                                      <a:noFill/>
                                    </a:ln>
                                  </pic:spPr>
                                </pic:pic>
                              </a:graphicData>
                            </a:graphic>
                          </wp:inline>
                        </w:drawing>
                      </w:r>
                      <w:r>
                        <w:rPr>
                          <w:noProof/>
                        </w:rPr>
                        <w:drawing>
                          <wp:inline distT="0" distB="0" distL="0" distR="0" wp14:anchorId="5B3C9850" wp14:editId="7A010AD9">
                            <wp:extent cx="1844675" cy="2456815"/>
                            <wp:effectExtent l="0" t="0" r="9525" b="6985"/>
                            <wp:docPr id="127" name="Bild 2" descr="Macintosh SSD:Users:lisaglendenberg:Library:Containers:com.apple.cloudphotosd:Data:Library:Application Support:com.apple.cloudphotosd:services:com.apple.photo.icloud.sharedstreams:com.apple.photo.icloud.sharedstreams-1347793160.cloudphotoservicelibrary:resources:proxies:derivatives:06:00:6ab:UNADJUSTEDNONRAW_thumb_6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SSD:Users:lisaglendenberg:Library:Containers:com.apple.cloudphotosd:Data:Library:Application Support:com.apple.cloudphotosd:services:com.apple.photo.icloud.sharedstreams:com.apple.photo.icloud.sharedstreams-1347793160.cloudphotoservicelibrary:resources:proxies:derivatives:06:00:6ab:UNADJUSTEDNONRAW_thumb_6ab.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4675" cy="2456815"/>
                                    </a:xfrm>
                                    <a:prstGeom prst="rect">
                                      <a:avLst/>
                                    </a:prstGeom>
                                    <a:noFill/>
                                    <a:ln>
                                      <a:noFill/>
                                    </a:ln>
                                  </pic:spPr>
                                </pic:pic>
                              </a:graphicData>
                            </a:graphic>
                          </wp:inline>
                        </w:drawing>
                      </w:r>
                      <w:r>
                        <w:rPr>
                          <w:noProof/>
                        </w:rPr>
                        <w:drawing>
                          <wp:inline distT="0" distB="0" distL="0" distR="0" wp14:anchorId="577C57AB" wp14:editId="3592A1E3">
                            <wp:extent cx="1844675" cy="2456815"/>
                            <wp:effectExtent l="0" t="0" r="9525" b="6985"/>
                            <wp:docPr id="128" name="Bild 3" descr="Macintosh SSD:Users:lisaglendenberg:Pictures:Fotos-Mediathek.photoslibrary:resources:proxies:derivatives:24:00:242d:UNADJUSTEDNONRAW_thumb_24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SSD:Users:lisaglendenberg:Pictures:Fotos-Mediathek.photoslibrary:resources:proxies:derivatives:24:00:242d:UNADJUSTEDNONRAW_thumb_242d.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44675" cy="2456815"/>
                                    </a:xfrm>
                                    <a:prstGeom prst="rect">
                                      <a:avLst/>
                                    </a:prstGeom>
                                    <a:noFill/>
                                    <a:ln>
                                      <a:noFill/>
                                    </a:ln>
                                  </pic:spPr>
                                </pic:pic>
                              </a:graphicData>
                            </a:graphic>
                          </wp:inline>
                        </w:drawing>
                      </w:r>
                      <w:r>
                        <w:rPr>
                          <w:noProof/>
                        </w:rPr>
                        <w:drawing>
                          <wp:inline distT="0" distB="0" distL="0" distR="0" wp14:anchorId="27F6CD51" wp14:editId="0D2DADA5">
                            <wp:extent cx="1844675" cy="2456815"/>
                            <wp:effectExtent l="0" t="0" r="9525" b="6985"/>
                            <wp:docPr id="129" name="Bild 4" descr="Macintosh SSD:Users:lisaglendenberg:Desktop:IMG_0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SSD:Users:lisaglendenberg:Desktop:IMG_0487.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44675" cy="2456815"/>
                                    </a:xfrm>
                                    <a:prstGeom prst="rect">
                                      <a:avLst/>
                                    </a:prstGeom>
                                    <a:noFill/>
                                    <a:ln>
                                      <a:noFill/>
                                    </a:ln>
                                  </pic:spPr>
                                </pic:pic>
                              </a:graphicData>
                            </a:graphic>
                          </wp:inline>
                        </w:drawing>
                      </w:r>
                      <w:r>
                        <w:rPr>
                          <w:noProof/>
                        </w:rPr>
                        <w:drawing>
                          <wp:inline distT="0" distB="0" distL="0" distR="0" wp14:anchorId="786B70C8" wp14:editId="3DEAC514">
                            <wp:extent cx="1844040" cy="2458720"/>
                            <wp:effectExtent l="0" t="0" r="10160" b="5080"/>
                            <wp:docPr id="13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87.jpg"/>
                                    <pic:cNvPicPr/>
                                  </pic:nvPicPr>
                                  <pic:blipFill>
                                    <a:blip r:embed="rId28">
                                      <a:extLst>
                                        <a:ext uri="{28A0092B-C50C-407E-A947-70E740481C1C}">
                                          <a14:useLocalDpi xmlns:a14="http://schemas.microsoft.com/office/drawing/2010/main" val="0"/>
                                        </a:ext>
                                      </a:extLst>
                                    </a:blip>
                                    <a:stretch>
                                      <a:fillRect/>
                                    </a:stretch>
                                  </pic:blipFill>
                                  <pic:spPr>
                                    <a:xfrm>
                                      <a:off x="0" y="0"/>
                                      <a:ext cx="1844040" cy="2458720"/>
                                    </a:xfrm>
                                    <a:prstGeom prst="rect">
                                      <a:avLst/>
                                    </a:prstGeom>
                                  </pic:spPr>
                                </pic:pic>
                              </a:graphicData>
                            </a:graphic>
                          </wp:inline>
                        </w:drawing>
                      </w:r>
                    </w:p>
                    <w:p w14:paraId="4DB7FEB8" w14:textId="77777777" w:rsidR="005C20C1" w:rsidRDefault="005C20C1" w:rsidP="00263357">
                      <w:pPr>
                        <w:jc w:val="right"/>
                      </w:pPr>
                    </w:p>
                  </w:txbxContent>
                </v:textbox>
                <w10:wrap type="tight" anchorx="page" anchory="page"/>
              </v:shape>
            </w:pict>
          </mc:Fallback>
        </mc:AlternateContent>
      </w:r>
    </w:p>
    <w:sectPr w:rsidR="00066BA5">
      <w:headerReference w:type="default" r:id="rId29"/>
      <w:footerReference w:type="default" r:id="rId30"/>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59C9251" w14:textId="77777777" w:rsidR="00F07025" w:rsidRDefault="00F07025" w:rsidP="00F346A0">
      <w:pPr>
        <w:spacing w:after="0" w:line="240" w:lineRule="auto"/>
      </w:pPr>
      <w:r>
        <w:separator/>
      </w:r>
    </w:p>
  </w:endnote>
  <w:endnote w:type="continuationSeparator" w:id="0">
    <w:p w14:paraId="1080F1CB" w14:textId="77777777" w:rsidR="00F07025" w:rsidRDefault="00F07025" w:rsidP="00F346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auto"/>
    <w:pitch w:val="variable"/>
    <w:sig w:usb0="00000287" w:usb1="00000000" w:usb2="00000000" w:usb3="00000000" w:csb0="0000009F" w:csb1="00000000"/>
  </w:font>
  <w:font w:name="ＭＳ ゴシック">
    <w:panose1 w:val="00000000000000000000"/>
    <w:charset w:val="80"/>
    <w:family w:val="modern"/>
    <w:notTrueType/>
    <w:pitch w:val="fixed"/>
    <w:sig w:usb0="00000001" w:usb1="08070000" w:usb2="00000010" w:usb3="00000000" w:csb0="00020000" w:csb1="00000000"/>
  </w:font>
  <w:font w:name="Calisto MT">
    <w:panose1 w:val="02040603050505030304"/>
    <w:charset w:val="00"/>
    <w:family w:val="auto"/>
    <w:pitch w:val="variable"/>
    <w:sig w:usb0="00000003" w:usb1="00000000" w:usb2="00000000" w:usb3="00000000" w:csb0="00000001" w:csb1="00000000"/>
  </w:font>
  <w:font w:name="ＭＳ Ｐ明朝">
    <w:panose1 w:val="00000000000000000000"/>
    <w:charset w:val="80"/>
    <w:family w:val="roman"/>
    <w:notTrueType/>
    <w:pitch w:val="default"/>
  </w:font>
  <w:font w:name="Brush Script MT Italic">
    <w:panose1 w:val="03060802040406070304"/>
    <w:charset w:val="00"/>
    <w:family w:val="auto"/>
    <w:pitch w:val="variable"/>
    <w:sig w:usb0="00000003" w:usb1="00000000" w:usb2="00000000" w:usb3="00000000" w:csb0="0025003B"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3896BD" w14:textId="77777777" w:rsidR="005C20C1" w:rsidRDefault="005C20C1">
    <w:pPr>
      <w:pStyle w:val="Fuzeile"/>
    </w:pPr>
    <w:r>
      <w:rPr>
        <w:noProof/>
      </w:rPr>
      <mc:AlternateContent>
        <mc:Choice Requires="wps">
          <w:drawing>
            <wp:anchor distT="0" distB="0" distL="114300" distR="114300" simplePos="0" relativeHeight="251659264" behindDoc="0" locked="0" layoutInCell="1" allowOverlap="1" wp14:anchorId="56368377" wp14:editId="045E4D31">
              <wp:simplePos x="0" y="0"/>
              <wp:positionH relativeFrom="page">
                <wp:posOffset>457200</wp:posOffset>
              </wp:positionH>
              <wp:positionV relativeFrom="page">
                <wp:posOffset>9334500</wp:posOffset>
              </wp:positionV>
              <wp:extent cx="6858000" cy="274320"/>
              <wp:effectExtent l="0" t="0" r="0" b="5080"/>
              <wp:wrapThrough wrapText="bothSides">
                <wp:wrapPolygon edited="0">
                  <wp:start x="160" y="0"/>
                  <wp:lineTo x="160" y="20000"/>
                  <wp:lineTo x="21360" y="20000"/>
                  <wp:lineTo x="21360" y="0"/>
                  <wp:lineTo x="160" y="0"/>
                </wp:wrapPolygon>
              </wp:wrapThrough>
              <wp:docPr id="21" name="Rectangle 21"/>
              <wp:cNvGraphicFramePr/>
              <a:graphic xmlns:a="http://schemas.openxmlformats.org/drawingml/2006/main">
                <a:graphicData uri="http://schemas.microsoft.com/office/word/2010/wordprocessingShape">
                  <wps:wsp>
                    <wps:cNvSpPr/>
                    <wps:spPr>
                      <a:xfrm>
                        <a:off x="0" y="0"/>
                        <a:ext cx="6858000" cy="2743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2BFEA6" w14:textId="77777777" w:rsidR="005C20C1" w:rsidRDefault="005C20C1" w:rsidP="00F346A0">
                          <w:pPr>
                            <w:pStyle w:val="Fuzeile"/>
                          </w:pPr>
                          <w:r>
                            <w:t xml:space="preserve"> </w:t>
                          </w:r>
                          <w:r>
                            <w:fldChar w:fldCharType="begin"/>
                          </w:r>
                          <w:r>
                            <w:instrText>PAGE  \* MERGEFORMAT</w:instrText>
                          </w:r>
                          <w:r>
                            <w:fldChar w:fldCharType="separate"/>
                          </w:r>
                          <w:r w:rsidR="00F07025">
                            <w:rPr>
                              <w:noProof/>
                            </w:rPr>
                            <w:t>4</w:t>
                          </w:r>
                          <w:r>
                            <w:fldChar w:fldCharType="end"/>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1" o:spid="_x0000_s1058" style="position:absolute;left:0;text-align:left;margin-left:36pt;margin-top:735pt;width:540pt;height:21.6pt;z-index:25165926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" filled="f" stroked="f" strokeweight="2pt">
              <v:textbox inset=",0,,0">
                <w:txbxContent>
                  <w:p w14:paraId="6A2BFEA6" w14:textId="77777777" w:rsidR="005C20C1" w:rsidRDefault="005C20C1" w:rsidP="00F346A0">
                    <w:pPr>
                      <w:pStyle w:val="Fuzeile"/>
                    </w:pPr>
                    <w:r>
                      <w:t xml:space="preserve"> </w:t>
                    </w:r>
                    <w:r>
                      <w:fldChar w:fldCharType="begin"/>
                    </w:r>
                    <w:r>
                      <w:instrText>PAGE  \* MERGEFORMAT</w:instrText>
                    </w:r>
                    <w:r>
                      <w:fldChar w:fldCharType="separate"/>
                    </w:r>
                    <w:r w:rsidR="00F07025">
                      <w:rPr>
                        <w:noProof/>
                      </w:rPr>
                      <w:t>4</w:t>
                    </w:r>
                    <w:r>
                      <w:fldChar w:fldCharType="end"/>
                    </w:r>
                  </w:p>
                </w:txbxContent>
              </v:textbox>
              <w10:wrap type="through" anchorx="page" anchory="page"/>
            </v:rect>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D37CB9D" w14:textId="77777777" w:rsidR="00F07025" w:rsidRDefault="00F07025" w:rsidP="00F346A0">
      <w:pPr>
        <w:spacing w:after="0" w:line="240" w:lineRule="auto"/>
      </w:pPr>
      <w:r>
        <w:separator/>
      </w:r>
    </w:p>
  </w:footnote>
  <w:footnote w:type="continuationSeparator" w:id="0">
    <w:p w14:paraId="733332FA" w14:textId="77777777" w:rsidR="00F07025" w:rsidRDefault="00F07025" w:rsidP="00F346A0">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A73435" w14:textId="77777777" w:rsidR="005C20C1" w:rsidRDefault="005C20C1">
    <w:pPr>
      <w:pStyle w:val="Kopfzeile"/>
    </w:pPr>
    <w:r>
      <w:rPr>
        <w:noProof/>
      </w:rPr>
      <mc:AlternateContent>
        <mc:Choice Requires="wps">
          <w:drawing>
            <wp:anchor distT="0" distB="0" distL="114300" distR="114300" simplePos="0" relativeHeight="251660288" behindDoc="0" locked="0" layoutInCell="1" allowOverlap="1" wp14:anchorId="74DB04F7" wp14:editId="115A7490">
              <wp:simplePos x="0" y="0"/>
              <wp:positionH relativeFrom="page">
                <wp:posOffset>457200</wp:posOffset>
              </wp:positionH>
              <wp:positionV relativeFrom="page">
                <wp:posOffset>457200</wp:posOffset>
              </wp:positionV>
              <wp:extent cx="6858000" cy="9144000"/>
              <wp:effectExtent l="25400" t="25400" r="25400" b="25400"/>
              <wp:wrapThrough wrapText="bothSides">
                <wp:wrapPolygon edited="0">
                  <wp:start x="-80" y="-60"/>
                  <wp:lineTo x="-80" y="21600"/>
                  <wp:lineTo x="21600" y="21600"/>
                  <wp:lineTo x="21600" y="-60"/>
                  <wp:lineTo x="-80" y="-60"/>
                </wp:wrapPolygon>
              </wp:wrapThrough>
              <wp:docPr id="22" name="Rectangle 22"/>
              <wp:cNvGraphicFramePr/>
              <a:graphic xmlns:a="http://schemas.openxmlformats.org/drawingml/2006/main">
                <a:graphicData uri="http://schemas.microsoft.com/office/word/2010/wordprocessingShape">
                  <wps:wsp>
                    <wps:cNvSpPr/>
                    <wps:spPr>
                      <a:xfrm>
                        <a:off x="0" y="0"/>
                        <a:ext cx="6858000" cy="9144000"/>
                      </a:xfrm>
                      <a:prstGeom prst="rect">
                        <a:avLst/>
                      </a:prstGeom>
                      <a:noFill/>
                      <a:ln>
                        <a:gradFill flip="none" rotWithShape="1">
                          <a:gsLst>
                            <a:gs pos="0">
                              <a:schemeClr val="accent1"/>
                            </a:gs>
                            <a:gs pos="100000">
                              <a:schemeClr val="accent2"/>
                            </a:gs>
                          </a:gsLst>
                          <a:lin ang="0" scaled="1"/>
                          <a:tileRect/>
                        </a:gra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2" o:spid="_x0000_s1026" style="position:absolute;margin-left:36pt;margin-top:36pt;width:540pt;height:10in;z-index:25166028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" filled="f" strokeweight="2pt">
              <w10:wrap type="through" anchorx="page" anchory="page"/>
            </v:rect>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198A1F0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proofState w:spelling="clean" w:grammar="clean"/>
  <w:attachedTemplate r:id="rId1"/>
  <w:defaultTabStop w:val="720"/>
  <w:hyphenationZone w:val="425"/>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doNotVertAlignCellWithSp/>
    <w:doNotBreakConstrainedForcedTable/>
    <w:useAnsiKerningPairs/>
    <w:cachedColBalan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PubVPasteboard_" w:val="1"/>
    <w:docVar w:name="OpenInPublishingView" w:val="0"/>
  </w:docVars>
  <w:rsids>
    <w:rsidRoot w:val="00F346A0"/>
    <w:rsid w:val="00030850"/>
    <w:rsid w:val="00037F56"/>
    <w:rsid w:val="00066BA5"/>
    <w:rsid w:val="000C08FC"/>
    <w:rsid w:val="001032BE"/>
    <w:rsid w:val="001C089C"/>
    <w:rsid w:val="001F7CC0"/>
    <w:rsid w:val="00263357"/>
    <w:rsid w:val="002C67F0"/>
    <w:rsid w:val="00304172"/>
    <w:rsid w:val="00407620"/>
    <w:rsid w:val="00494AE0"/>
    <w:rsid w:val="004C4430"/>
    <w:rsid w:val="004E7084"/>
    <w:rsid w:val="00520EAA"/>
    <w:rsid w:val="0053582C"/>
    <w:rsid w:val="0055004D"/>
    <w:rsid w:val="0055238D"/>
    <w:rsid w:val="005C20C1"/>
    <w:rsid w:val="00656621"/>
    <w:rsid w:val="006C21A6"/>
    <w:rsid w:val="006D5038"/>
    <w:rsid w:val="006F2A3E"/>
    <w:rsid w:val="00707787"/>
    <w:rsid w:val="00712E46"/>
    <w:rsid w:val="008450A3"/>
    <w:rsid w:val="00873E29"/>
    <w:rsid w:val="008B30CB"/>
    <w:rsid w:val="008E1687"/>
    <w:rsid w:val="00905046"/>
    <w:rsid w:val="009442D3"/>
    <w:rsid w:val="009E4AC0"/>
    <w:rsid w:val="00A35637"/>
    <w:rsid w:val="00A670CC"/>
    <w:rsid w:val="00A94D7E"/>
    <w:rsid w:val="00AA697F"/>
    <w:rsid w:val="00AD66E1"/>
    <w:rsid w:val="00B55751"/>
    <w:rsid w:val="00B71372"/>
    <w:rsid w:val="00BA52B8"/>
    <w:rsid w:val="00BC18A9"/>
    <w:rsid w:val="00BD3E84"/>
    <w:rsid w:val="00BE6580"/>
    <w:rsid w:val="00C117E0"/>
    <w:rsid w:val="00C76EEB"/>
    <w:rsid w:val="00CA0CBD"/>
    <w:rsid w:val="00CD1005"/>
    <w:rsid w:val="00CD5515"/>
    <w:rsid w:val="00D04948"/>
    <w:rsid w:val="00D17A57"/>
    <w:rsid w:val="00D8242E"/>
    <w:rsid w:val="00DA7327"/>
    <w:rsid w:val="00E707EA"/>
    <w:rsid w:val="00E94D47"/>
    <w:rsid w:val="00F014B8"/>
    <w:rsid w:val="00F07025"/>
    <w:rsid w:val="00F2367C"/>
    <w:rsid w:val="00F346A0"/>
    <w:rsid w:val="00F57078"/>
    <w:rsid w:val="00F92ECE"/>
    <w:rsid w:val="00FE7B14"/>
    <w:rsid w:val="00FF41B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E8FD8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qFormat="1"/>
    <w:lsdException w:name="caption" w:uiPriority="9" w:qFormat="1"/>
    <w:lsdException w:name="Title" w:semiHidden="0" w:uiPriority="10" w:unhideWhenUsed="0" w:qFormat="1"/>
    <w:lsdException w:name="Signature" w:qFormat="1"/>
    <w:lsdException w:name="Default Paragraph Font" w:uiPriority="1"/>
    <w:lsdException w:name="Subtitle" w:semiHidden="0" w:uiPriority="11" w:unhideWhenUsed="0" w:qFormat="1"/>
    <w:lsdException w:name="Strong" w:uiPriority="22"/>
    <w:lsdException w:name="Emphasis" w:uiPriority="2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lsdException w:name="Quote" w:uiPriority="29"/>
    <w:lsdException w:name="Intense Quote" w:uiPriority="3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263357"/>
    <w:pPr>
      <w:spacing w:after="200" w:line="288" w:lineRule="auto"/>
    </w:pPr>
    <w:rPr>
      <w:sz w:val="20"/>
    </w:rPr>
  </w:style>
  <w:style w:type="paragraph" w:styleId="berschrift1">
    <w:name w:val="heading 1"/>
    <w:basedOn w:val="Standard"/>
    <w:link w:val="berschrift1Zeichen"/>
    <w:uiPriority w:val="9"/>
    <w:qFormat/>
    <w:pPr>
      <w:keepNext/>
      <w:keepLines/>
      <w:spacing w:after="0"/>
      <w:outlineLvl w:val="0"/>
    </w:pPr>
    <w:rPr>
      <w:rFonts w:asciiTheme="majorHAnsi" w:eastAsiaTheme="majorEastAsia" w:hAnsiTheme="majorHAnsi" w:cstheme="majorBidi"/>
      <w:bCs/>
      <w:color w:val="CA3827" w:themeColor="accent1"/>
      <w:sz w:val="36"/>
      <w:szCs w:val="32"/>
    </w:rPr>
  </w:style>
  <w:style w:type="paragraph" w:styleId="berschrift2">
    <w:name w:val="heading 2"/>
    <w:basedOn w:val="Standard"/>
    <w:link w:val="berschrift2Zeichen"/>
    <w:uiPriority w:val="9"/>
    <w:unhideWhenUsed/>
    <w:qFormat/>
    <w:pPr>
      <w:keepNext/>
      <w:keepLines/>
      <w:spacing w:after="0" w:line="240" w:lineRule="auto"/>
      <w:outlineLvl w:val="1"/>
    </w:pPr>
    <w:rPr>
      <w:rFonts w:asciiTheme="majorHAnsi" w:eastAsiaTheme="majorEastAsia" w:hAnsiTheme="majorHAnsi" w:cstheme="majorBidi"/>
      <w:bCs/>
      <w:color w:val="404040" w:themeColor="text1" w:themeTint="BF"/>
      <w:sz w:val="24"/>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link w:val="TitelZeichen"/>
    <w:uiPriority w:val="9"/>
    <w:qFormat/>
    <w:pPr>
      <w:spacing w:after="0"/>
      <w:jc w:val="center"/>
    </w:pPr>
    <w:rPr>
      <w:color w:val="FFFFFF" w:themeColor="background1"/>
      <w:kern w:val="28"/>
      <w:sz w:val="72"/>
      <w:szCs w:val="72"/>
    </w:rPr>
  </w:style>
  <w:style w:type="character" w:customStyle="1" w:styleId="TitelZeichen">
    <w:name w:val="Titel Zeichen"/>
    <w:basedOn w:val="Absatzstandardschriftart"/>
    <w:link w:val="Titel"/>
    <w:uiPriority w:val="9"/>
    <w:rPr>
      <w:color w:val="FFFFFF" w:themeColor="background1"/>
      <w:kern w:val="28"/>
      <w:sz w:val="72"/>
      <w:szCs w:val="72"/>
    </w:rPr>
  </w:style>
  <w:style w:type="paragraph" w:styleId="Untertitel">
    <w:name w:val="Subtitle"/>
    <w:basedOn w:val="Standard"/>
    <w:link w:val="UntertitelZeichen"/>
    <w:uiPriority w:val="9"/>
    <w:qFormat/>
    <w:pPr>
      <w:numPr>
        <w:ilvl w:val="1"/>
      </w:numPr>
      <w:spacing w:after="0"/>
      <w:jc w:val="center"/>
    </w:pPr>
    <w:rPr>
      <w:rFonts w:asciiTheme="majorHAnsi" w:eastAsiaTheme="majorEastAsia" w:hAnsiTheme="majorHAnsi" w:cstheme="majorBidi"/>
      <w:color w:val="FFFFFF" w:themeColor="background1"/>
      <w:szCs w:val="20"/>
    </w:rPr>
  </w:style>
  <w:style w:type="character" w:customStyle="1" w:styleId="UntertitelZeichen">
    <w:name w:val="Untertitel Zeichen"/>
    <w:basedOn w:val="Absatzstandardschriftart"/>
    <w:link w:val="Untertitel"/>
    <w:uiPriority w:val="9"/>
    <w:rPr>
      <w:rFonts w:asciiTheme="majorHAnsi" w:eastAsiaTheme="majorEastAsia" w:hAnsiTheme="majorHAnsi" w:cstheme="majorBidi"/>
      <w:color w:val="FFFFFF" w:themeColor="background1"/>
      <w:sz w:val="20"/>
      <w:szCs w:val="20"/>
    </w:rPr>
  </w:style>
  <w:style w:type="character" w:customStyle="1" w:styleId="berschrift1Zeichen">
    <w:name w:val="Überschrift 1 Zeichen"/>
    <w:basedOn w:val="Absatzstandardschriftart"/>
    <w:link w:val="berschrift1"/>
    <w:uiPriority w:val="9"/>
    <w:rPr>
      <w:rFonts w:asciiTheme="majorHAnsi" w:eastAsiaTheme="majorEastAsia" w:hAnsiTheme="majorHAnsi" w:cstheme="majorBidi"/>
      <w:bCs/>
      <w:color w:val="CA3827" w:themeColor="accent1"/>
      <w:sz w:val="36"/>
      <w:szCs w:val="32"/>
    </w:rPr>
  </w:style>
  <w:style w:type="character" w:customStyle="1" w:styleId="berschrift2Zeichen">
    <w:name w:val="Überschrift 2 Zeichen"/>
    <w:basedOn w:val="Absatzstandardschriftart"/>
    <w:link w:val="berschrift2"/>
    <w:uiPriority w:val="9"/>
    <w:rPr>
      <w:rFonts w:asciiTheme="majorHAnsi" w:eastAsiaTheme="majorEastAsia" w:hAnsiTheme="majorHAnsi" w:cstheme="majorBidi"/>
      <w:bCs/>
      <w:color w:val="404040" w:themeColor="text1" w:themeTint="BF"/>
      <w:szCs w:val="26"/>
    </w:rPr>
  </w:style>
  <w:style w:type="paragraph" w:styleId="Fuzeile">
    <w:name w:val="footer"/>
    <w:basedOn w:val="Standard"/>
    <w:link w:val="FuzeileZeichen"/>
    <w:uiPriority w:val="99"/>
    <w:unhideWhenUsed/>
    <w:qFormat/>
    <w:pPr>
      <w:tabs>
        <w:tab w:val="center" w:pos="4320"/>
        <w:tab w:val="right" w:pos="8640"/>
      </w:tabs>
      <w:spacing w:after="0" w:line="240" w:lineRule="auto"/>
      <w:jc w:val="center"/>
    </w:pPr>
    <w:rPr>
      <w:color w:val="CA3827" w:themeColor="accent1"/>
      <w:sz w:val="18"/>
    </w:rPr>
  </w:style>
  <w:style w:type="paragraph" w:styleId="Unterschrift">
    <w:name w:val="Signature"/>
    <w:basedOn w:val="Standard"/>
    <w:link w:val="UnterschriftZeichen"/>
    <w:uiPriority w:val="9"/>
    <w:unhideWhenUsed/>
    <w:qFormat/>
    <w:pPr>
      <w:spacing w:after="0" w:line="240" w:lineRule="auto"/>
    </w:pPr>
    <w:rPr>
      <w:rFonts w:ascii="Brush Script MT Italic" w:hAnsi="Brush Script MT Italic"/>
      <w:color w:val="CA3827" w:themeColor="accent1"/>
      <w:sz w:val="72"/>
      <w:szCs w:val="60"/>
    </w:rPr>
  </w:style>
  <w:style w:type="character" w:customStyle="1" w:styleId="UnterschriftZeichen">
    <w:name w:val="Unterschrift Zeichen"/>
    <w:basedOn w:val="Absatzstandardschriftart"/>
    <w:link w:val="Unterschrift"/>
    <w:uiPriority w:val="9"/>
    <w:rPr>
      <w:rFonts w:ascii="Brush Script MT Italic" w:hAnsi="Brush Script MT Italic"/>
      <w:color w:val="CA3827" w:themeColor="accent1"/>
      <w:sz w:val="72"/>
      <w:szCs w:val="60"/>
    </w:rPr>
  </w:style>
  <w:style w:type="paragraph" w:styleId="Beschriftung">
    <w:name w:val="caption"/>
    <w:basedOn w:val="Standard"/>
    <w:next w:val="Standard"/>
    <w:uiPriority w:val="9"/>
    <w:qFormat/>
    <w:pPr>
      <w:spacing w:after="0" w:line="264" w:lineRule="auto"/>
    </w:pPr>
    <w:rPr>
      <w:rFonts w:asciiTheme="majorHAnsi" w:hAnsiTheme="majorHAnsi"/>
      <w:bCs/>
      <w:i/>
      <w:color w:val="404040" w:themeColor="text1" w:themeTint="BF"/>
      <w:szCs w:val="18"/>
    </w:rPr>
  </w:style>
  <w:style w:type="character" w:customStyle="1" w:styleId="FuzeileZeichen">
    <w:name w:val="Fußzeile Zeichen"/>
    <w:basedOn w:val="Absatzstandardschriftart"/>
    <w:link w:val="Fuzeile"/>
    <w:uiPriority w:val="99"/>
    <w:rPr>
      <w:color w:val="CA3827" w:themeColor="accent1"/>
      <w:sz w:val="18"/>
    </w:rPr>
  </w:style>
  <w:style w:type="paragraph" w:styleId="Kopfzeile">
    <w:name w:val="header"/>
    <w:basedOn w:val="Standard"/>
    <w:link w:val="KopfzeileZeichen"/>
    <w:uiPriority w:val="99"/>
    <w:unhideWhenUsed/>
    <w:qFormat/>
    <w:pPr>
      <w:tabs>
        <w:tab w:val="center" w:pos="4320"/>
        <w:tab w:val="right" w:pos="8640"/>
      </w:tabs>
      <w:spacing w:after="0" w:line="240" w:lineRule="auto"/>
    </w:pPr>
    <w:rPr>
      <w:color w:val="CA3827" w:themeColor="accent1"/>
    </w:rPr>
  </w:style>
  <w:style w:type="character" w:customStyle="1" w:styleId="KopfzeileZeichen">
    <w:name w:val="Kopfzeile Zeichen"/>
    <w:basedOn w:val="Absatzstandardschriftart"/>
    <w:link w:val="Kopfzeile"/>
    <w:uiPriority w:val="99"/>
    <w:rPr>
      <w:color w:val="CA3827" w:themeColor="accent1"/>
      <w:sz w:val="20"/>
    </w:rPr>
  </w:style>
  <w:style w:type="paragraph" w:styleId="Sprechblasentext">
    <w:name w:val="Balloon Text"/>
    <w:basedOn w:val="Standard"/>
    <w:link w:val="SprechblasentextZeichen"/>
    <w:uiPriority w:val="99"/>
    <w:semiHidden/>
    <w:unhideWhenUsed/>
    <w:rsid w:val="009442D3"/>
    <w:pPr>
      <w:spacing w:after="0" w:line="240" w:lineRule="auto"/>
    </w:pPr>
    <w:rPr>
      <w:rFonts w:ascii="Lucida Grande" w:hAnsi="Lucida Grande"/>
      <w:sz w:val="18"/>
      <w:szCs w:val="18"/>
    </w:rPr>
  </w:style>
  <w:style w:type="character" w:customStyle="1" w:styleId="SprechblasentextZeichen">
    <w:name w:val="Sprechblasentext Zeichen"/>
    <w:basedOn w:val="Absatzstandardschriftart"/>
    <w:link w:val="Sprechblasentext"/>
    <w:uiPriority w:val="99"/>
    <w:semiHidden/>
    <w:rsid w:val="009442D3"/>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qFormat="1"/>
    <w:lsdException w:name="caption" w:uiPriority="9" w:qFormat="1"/>
    <w:lsdException w:name="Title" w:semiHidden="0" w:uiPriority="10" w:unhideWhenUsed="0" w:qFormat="1"/>
    <w:lsdException w:name="Signature" w:qFormat="1"/>
    <w:lsdException w:name="Default Paragraph Font" w:uiPriority="1"/>
    <w:lsdException w:name="Subtitle" w:semiHidden="0" w:uiPriority="11" w:unhideWhenUsed="0" w:qFormat="1"/>
    <w:lsdException w:name="Strong" w:uiPriority="22"/>
    <w:lsdException w:name="Emphasis" w:uiPriority="2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lsdException w:name="Quote" w:uiPriority="29"/>
    <w:lsdException w:name="Intense Quote" w:uiPriority="3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263357"/>
    <w:pPr>
      <w:spacing w:after="200" w:line="288" w:lineRule="auto"/>
    </w:pPr>
    <w:rPr>
      <w:sz w:val="20"/>
    </w:rPr>
  </w:style>
  <w:style w:type="paragraph" w:styleId="berschrift1">
    <w:name w:val="heading 1"/>
    <w:basedOn w:val="Standard"/>
    <w:link w:val="berschrift1Zeichen"/>
    <w:uiPriority w:val="9"/>
    <w:qFormat/>
    <w:pPr>
      <w:keepNext/>
      <w:keepLines/>
      <w:spacing w:after="0"/>
      <w:outlineLvl w:val="0"/>
    </w:pPr>
    <w:rPr>
      <w:rFonts w:asciiTheme="majorHAnsi" w:eastAsiaTheme="majorEastAsia" w:hAnsiTheme="majorHAnsi" w:cstheme="majorBidi"/>
      <w:bCs/>
      <w:color w:val="CA3827" w:themeColor="accent1"/>
      <w:sz w:val="36"/>
      <w:szCs w:val="32"/>
    </w:rPr>
  </w:style>
  <w:style w:type="paragraph" w:styleId="berschrift2">
    <w:name w:val="heading 2"/>
    <w:basedOn w:val="Standard"/>
    <w:link w:val="berschrift2Zeichen"/>
    <w:uiPriority w:val="9"/>
    <w:unhideWhenUsed/>
    <w:qFormat/>
    <w:pPr>
      <w:keepNext/>
      <w:keepLines/>
      <w:spacing w:after="0" w:line="240" w:lineRule="auto"/>
      <w:outlineLvl w:val="1"/>
    </w:pPr>
    <w:rPr>
      <w:rFonts w:asciiTheme="majorHAnsi" w:eastAsiaTheme="majorEastAsia" w:hAnsiTheme="majorHAnsi" w:cstheme="majorBidi"/>
      <w:bCs/>
      <w:color w:val="404040" w:themeColor="text1" w:themeTint="BF"/>
      <w:sz w:val="24"/>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link w:val="TitelZeichen"/>
    <w:uiPriority w:val="9"/>
    <w:qFormat/>
    <w:pPr>
      <w:spacing w:after="0"/>
      <w:jc w:val="center"/>
    </w:pPr>
    <w:rPr>
      <w:color w:val="FFFFFF" w:themeColor="background1"/>
      <w:kern w:val="28"/>
      <w:sz w:val="72"/>
      <w:szCs w:val="72"/>
    </w:rPr>
  </w:style>
  <w:style w:type="character" w:customStyle="1" w:styleId="TitelZeichen">
    <w:name w:val="Titel Zeichen"/>
    <w:basedOn w:val="Absatzstandardschriftart"/>
    <w:link w:val="Titel"/>
    <w:uiPriority w:val="9"/>
    <w:rPr>
      <w:color w:val="FFFFFF" w:themeColor="background1"/>
      <w:kern w:val="28"/>
      <w:sz w:val="72"/>
      <w:szCs w:val="72"/>
    </w:rPr>
  </w:style>
  <w:style w:type="paragraph" w:styleId="Untertitel">
    <w:name w:val="Subtitle"/>
    <w:basedOn w:val="Standard"/>
    <w:link w:val="UntertitelZeichen"/>
    <w:uiPriority w:val="9"/>
    <w:qFormat/>
    <w:pPr>
      <w:numPr>
        <w:ilvl w:val="1"/>
      </w:numPr>
      <w:spacing w:after="0"/>
      <w:jc w:val="center"/>
    </w:pPr>
    <w:rPr>
      <w:rFonts w:asciiTheme="majorHAnsi" w:eastAsiaTheme="majorEastAsia" w:hAnsiTheme="majorHAnsi" w:cstheme="majorBidi"/>
      <w:color w:val="FFFFFF" w:themeColor="background1"/>
      <w:szCs w:val="20"/>
    </w:rPr>
  </w:style>
  <w:style w:type="character" w:customStyle="1" w:styleId="UntertitelZeichen">
    <w:name w:val="Untertitel Zeichen"/>
    <w:basedOn w:val="Absatzstandardschriftart"/>
    <w:link w:val="Untertitel"/>
    <w:uiPriority w:val="9"/>
    <w:rPr>
      <w:rFonts w:asciiTheme="majorHAnsi" w:eastAsiaTheme="majorEastAsia" w:hAnsiTheme="majorHAnsi" w:cstheme="majorBidi"/>
      <w:color w:val="FFFFFF" w:themeColor="background1"/>
      <w:sz w:val="20"/>
      <w:szCs w:val="20"/>
    </w:rPr>
  </w:style>
  <w:style w:type="character" w:customStyle="1" w:styleId="berschrift1Zeichen">
    <w:name w:val="Überschrift 1 Zeichen"/>
    <w:basedOn w:val="Absatzstandardschriftart"/>
    <w:link w:val="berschrift1"/>
    <w:uiPriority w:val="9"/>
    <w:rPr>
      <w:rFonts w:asciiTheme="majorHAnsi" w:eastAsiaTheme="majorEastAsia" w:hAnsiTheme="majorHAnsi" w:cstheme="majorBidi"/>
      <w:bCs/>
      <w:color w:val="CA3827" w:themeColor="accent1"/>
      <w:sz w:val="36"/>
      <w:szCs w:val="32"/>
    </w:rPr>
  </w:style>
  <w:style w:type="character" w:customStyle="1" w:styleId="berschrift2Zeichen">
    <w:name w:val="Überschrift 2 Zeichen"/>
    <w:basedOn w:val="Absatzstandardschriftart"/>
    <w:link w:val="berschrift2"/>
    <w:uiPriority w:val="9"/>
    <w:rPr>
      <w:rFonts w:asciiTheme="majorHAnsi" w:eastAsiaTheme="majorEastAsia" w:hAnsiTheme="majorHAnsi" w:cstheme="majorBidi"/>
      <w:bCs/>
      <w:color w:val="404040" w:themeColor="text1" w:themeTint="BF"/>
      <w:szCs w:val="26"/>
    </w:rPr>
  </w:style>
  <w:style w:type="paragraph" w:styleId="Fuzeile">
    <w:name w:val="footer"/>
    <w:basedOn w:val="Standard"/>
    <w:link w:val="FuzeileZeichen"/>
    <w:uiPriority w:val="99"/>
    <w:unhideWhenUsed/>
    <w:qFormat/>
    <w:pPr>
      <w:tabs>
        <w:tab w:val="center" w:pos="4320"/>
        <w:tab w:val="right" w:pos="8640"/>
      </w:tabs>
      <w:spacing w:after="0" w:line="240" w:lineRule="auto"/>
      <w:jc w:val="center"/>
    </w:pPr>
    <w:rPr>
      <w:color w:val="CA3827" w:themeColor="accent1"/>
      <w:sz w:val="18"/>
    </w:rPr>
  </w:style>
  <w:style w:type="paragraph" w:styleId="Unterschrift">
    <w:name w:val="Signature"/>
    <w:basedOn w:val="Standard"/>
    <w:link w:val="UnterschriftZeichen"/>
    <w:uiPriority w:val="9"/>
    <w:unhideWhenUsed/>
    <w:qFormat/>
    <w:pPr>
      <w:spacing w:after="0" w:line="240" w:lineRule="auto"/>
    </w:pPr>
    <w:rPr>
      <w:rFonts w:ascii="Brush Script MT Italic" w:hAnsi="Brush Script MT Italic"/>
      <w:color w:val="CA3827" w:themeColor="accent1"/>
      <w:sz w:val="72"/>
      <w:szCs w:val="60"/>
    </w:rPr>
  </w:style>
  <w:style w:type="character" w:customStyle="1" w:styleId="UnterschriftZeichen">
    <w:name w:val="Unterschrift Zeichen"/>
    <w:basedOn w:val="Absatzstandardschriftart"/>
    <w:link w:val="Unterschrift"/>
    <w:uiPriority w:val="9"/>
    <w:rPr>
      <w:rFonts w:ascii="Brush Script MT Italic" w:hAnsi="Brush Script MT Italic"/>
      <w:color w:val="CA3827" w:themeColor="accent1"/>
      <w:sz w:val="72"/>
      <w:szCs w:val="60"/>
    </w:rPr>
  </w:style>
  <w:style w:type="paragraph" w:styleId="Beschriftung">
    <w:name w:val="caption"/>
    <w:basedOn w:val="Standard"/>
    <w:next w:val="Standard"/>
    <w:uiPriority w:val="9"/>
    <w:qFormat/>
    <w:pPr>
      <w:spacing w:after="0" w:line="264" w:lineRule="auto"/>
    </w:pPr>
    <w:rPr>
      <w:rFonts w:asciiTheme="majorHAnsi" w:hAnsiTheme="majorHAnsi"/>
      <w:bCs/>
      <w:i/>
      <w:color w:val="404040" w:themeColor="text1" w:themeTint="BF"/>
      <w:szCs w:val="18"/>
    </w:rPr>
  </w:style>
  <w:style w:type="character" w:customStyle="1" w:styleId="FuzeileZeichen">
    <w:name w:val="Fußzeile Zeichen"/>
    <w:basedOn w:val="Absatzstandardschriftart"/>
    <w:link w:val="Fuzeile"/>
    <w:uiPriority w:val="99"/>
    <w:rPr>
      <w:color w:val="CA3827" w:themeColor="accent1"/>
      <w:sz w:val="18"/>
    </w:rPr>
  </w:style>
  <w:style w:type="paragraph" w:styleId="Kopfzeile">
    <w:name w:val="header"/>
    <w:basedOn w:val="Standard"/>
    <w:link w:val="KopfzeileZeichen"/>
    <w:uiPriority w:val="99"/>
    <w:unhideWhenUsed/>
    <w:qFormat/>
    <w:pPr>
      <w:tabs>
        <w:tab w:val="center" w:pos="4320"/>
        <w:tab w:val="right" w:pos="8640"/>
      </w:tabs>
      <w:spacing w:after="0" w:line="240" w:lineRule="auto"/>
    </w:pPr>
    <w:rPr>
      <w:color w:val="CA3827" w:themeColor="accent1"/>
    </w:rPr>
  </w:style>
  <w:style w:type="character" w:customStyle="1" w:styleId="KopfzeileZeichen">
    <w:name w:val="Kopfzeile Zeichen"/>
    <w:basedOn w:val="Absatzstandardschriftart"/>
    <w:link w:val="Kopfzeile"/>
    <w:uiPriority w:val="99"/>
    <w:rPr>
      <w:color w:val="CA3827" w:themeColor="accent1"/>
      <w:sz w:val="20"/>
    </w:rPr>
  </w:style>
  <w:style w:type="paragraph" w:styleId="Sprechblasentext">
    <w:name w:val="Balloon Text"/>
    <w:basedOn w:val="Standard"/>
    <w:link w:val="SprechblasentextZeichen"/>
    <w:uiPriority w:val="99"/>
    <w:semiHidden/>
    <w:unhideWhenUsed/>
    <w:rsid w:val="009442D3"/>
    <w:pPr>
      <w:spacing w:after="0" w:line="240" w:lineRule="auto"/>
    </w:pPr>
    <w:rPr>
      <w:rFonts w:ascii="Lucida Grande" w:hAnsi="Lucida Grande"/>
      <w:sz w:val="18"/>
      <w:szCs w:val="18"/>
    </w:rPr>
  </w:style>
  <w:style w:type="character" w:customStyle="1" w:styleId="SprechblasentextZeichen">
    <w:name w:val="Sprechblasentext Zeichen"/>
    <w:basedOn w:val="Absatzstandardschriftart"/>
    <w:link w:val="Sprechblasentext"/>
    <w:uiPriority w:val="99"/>
    <w:semiHidden/>
    <w:rsid w:val="009442D3"/>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g"/><Relationship Id="rId23" Type="http://schemas.openxmlformats.org/officeDocument/2006/relationships/image" Target="media/image16.jpg"/><Relationship Id="rId24" Type="http://schemas.openxmlformats.org/officeDocument/2006/relationships/image" Target="media/image17.jp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g"/><Relationship Id="rId29" Type="http://schemas.openxmlformats.org/officeDocument/2006/relationships/header" Target="header1.xml"/><Relationship Id="rId30" Type="http://schemas.openxmlformats.org/officeDocument/2006/relationships/footer" Target="footer1.xml"/><Relationship Id="rId31" Type="http://schemas.openxmlformats.org/officeDocument/2006/relationships/fontTable" Target="fontTable.xml"/><Relationship Id="rId32"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g"/><Relationship Id="rId18" Type="http://schemas.openxmlformats.org/officeDocument/2006/relationships/image" Target="media/image11.jpeg"/><Relationship Id="rId19" Type="http://schemas.openxmlformats.org/officeDocument/2006/relationships/image" Target="media/image12.jp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SSD:Applications:Microsoft%20Office%202011:Office:Media:Vorlagen:Layoutansicht%20fu&#776;r%20Vero&#776;ffentlichungen:Verschiedenes:Familie%20Neuigkeit.dotx" TargetMode="External"/></Relationships>
</file>

<file path=word/theme/theme1.xml><?xml version="1.0" encoding="utf-8"?>
<a:theme xmlns:a="http://schemas.openxmlformats.org/drawingml/2006/main" name="Family Update">
  <a:themeElements>
    <a:clrScheme name="Family Update">
      <a:dk1>
        <a:sysClr val="windowText" lastClr="000000"/>
      </a:dk1>
      <a:lt1>
        <a:sysClr val="window" lastClr="FFFFFF"/>
      </a:lt1>
      <a:dk2>
        <a:srgbClr val="194431"/>
      </a:dk2>
      <a:lt2>
        <a:srgbClr val="F0E6C3"/>
      </a:lt2>
      <a:accent1>
        <a:srgbClr val="CA3827"/>
      </a:accent1>
      <a:accent2>
        <a:srgbClr val="F89938"/>
      </a:accent2>
      <a:accent3>
        <a:srgbClr val="F83500"/>
      </a:accent3>
      <a:accent4>
        <a:srgbClr val="8B723D"/>
      </a:accent4>
      <a:accent5>
        <a:srgbClr val="818B3D"/>
      </a:accent5>
      <a:accent6>
        <a:srgbClr val="586215"/>
      </a:accent6>
      <a:hlink>
        <a:srgbClr val="FF621D"/>
      </a:hlink>
      <a:folHlink>
        <a:srgbClr val="F3D260"/>
      </a:folHlink>
    </a:clrScheme>
    <a:fontScheme name="Family Update">
      <a:majorFont>
        <a:latin typeface="Calisto MT"/>
        <a:ea typeface=""/>
        <a:cs typeface=""/>
        <a:font script="Jpan" typeface="ＭＳ Ｐ明朝"/>
      </a:majorFont>
      <a:minorFont>
        <a:latin typeface="Trebuchet MS"/>
        <a:ea typeface=""/>
        <a:cs typeface=""/>
        <a:font script="Jpan" typeface="ＭＳ ゴシック"/>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Familie Neuigkeit.dotx</Template>
  <TotalTime>0</TotalTime>
  <Pages>4</Pages>
  <Words>6</Words>
  <Characters>44</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49</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dc:creator>
  <cp:keywords/>
  <dc:description/>
  <cp:lastModifiedBy>Lisa</cp:lastModifiedBy>
  <cp:revision>3</cp:revision>
  <cp:lastPrinted>2019-03-09T10:41:00Z</cp:lastPrinted>
  <dcterms:created xsi:type="dcterms:W3CDTF">2019-03-09T10:41:00Z</dcterms:created>
  <dcterms:modified xsi:type="dcterms:W3CDTF">2019-03-09T10:41:00Z</dcterms:modified>
  <cp:category/>
</cp:coreProperties>
</file>